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B6F" w:rsidRPr="00AB5651" w:rsidRDefault="00222B6F" w:rsidP="00222B6F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77536" behindDoc="0" locked="0" layoutInCell="1" allowOverlap="1" wp14:anchorId="3A61D2AB" wp14:editId="55DBBC3E">
            <wp:simplePos x="0" y="0"/>
            <wp:positionH relativeFrom="column">
              <wp:posOffset>-327660</wp:posOffset>
            </wp:positionH>
            <wp:positionV relativeFrom="paragraph">
              <wp:posOffset>-236855</wp:posOffset>
            </wp:positionV>
            <wp:extent cx="1353185" cy="500380"/>
            <wp:effectExtent l="0" t="0" r="0" b="0"/>
            <wp:wrapNone/>
            <wp:docPr id="2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5651">
        <w:rPr>
          <w:rFonts w:ascii="Calibri" w:hAnsi="Calibri"/>
        </w:rPr>
        <w:t xml:space="preserve">      </w:t>
      </w:r>
      <w:r w:rsidRPr="00AB5651">
        <w:rPr>
          <w:rFonts w:ascii="Calibri" w:hAnsi="Calibri"/>
        </w:rPr>
        <w:tab/>
        <w:t xml:space="preserve">    </w:t>
      </w:r>
      <w:r>
        <w:rPr>
          <w:rFonts w:ascii="Calibri" w:hAnsi="Calibri"/>
        </w:rPr>
        <w:t xml:space="preserve">         </w:t>
      </w:r>
      <w:r w:rsidRPr="007F7B16">
        <w:rPr>
          <w:rFonts w:ascii="Cooper Black" w:hAnsi="Cooper Black"/>
          <w:szCs w:val="24"/>
        </w:rPr>
        <w:t xml:space="preserve">Sec </w:t>
      </w:r>
      <w:r>
        <w:rPr>
          <w:rFonts w:ascii="Cooper Black" w:hAnsi="Cooper Black"/>
          <w:szCs w:val="24"/>
        </w:rPr>
        <w:t>5</w:t>
      </w:r>
      <w:r w:rsidRPr="007F7B16">
        <w:rPr>
          <w:rFonts w:ascii="Cooper Black" w:hAnsi="Cooper Black"/>
          <w:szCs w:val="24"/>
        </w:rPr>
        <w:t>.</w:t>
      </w:r>
      <w:r w:rsidR="001E3B42">
        <w:rPr>
          <w:rFonts w:ascii="Cooper Black" w:hAnsi="Cooper Black"/>
          <w:szCs w:val="24"/>
        </w:rPr>
        <w:t>2</w:t>
      </w:r>
      <w:r w:rsidRPr="007F7B16">
        <w:rPr>
          <w:rFonts w:ascii="Cooper Black" w:hAnsi="Cooper Black"/>
          <w:szCs w:val="24"/>
        </w:rPr>
        <w:t xml:space="preserve"> –</w:t>
      </w:r>
      <w:r>
        <w:rPr>
          <w:rFonts w:ascii="Cooper Black" w:hAnsi="Cooper Black"/>
          <w:szCs w:val="24"/>
        </w:rPr>
        <w:t xml:space="preserve"> Exponential &amp; Logarithmic Functions</w:t>
      </w:r>
      <w:r w:rsidRPr="00AB5651">
        <w:rPr>
          <w:rFonts w:ascii="Cooper Black" w:hAnsi="Cooper Black"/>
          <w:sz w:val="22"/>
          <w:szCs w:val="22"/>
        </w:rPr>
        <w:tab/>
      </w:r>
    </w:p>
    <w:p w:rsidR="00222B6F" w:rsidRPr="00544314" w:rsidRDefault="00222B6F" w:rsidP="00222B6F">
      <w:pPr>
        <w:ind w:left="-540" w:right="-162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      </w:t>
      </w:r>
      <w:r>
        <w:rPr>
          <w:rFonts w:ascii="Cooper Black" w:hAnsi="Cooper Black"/>
          <w:sz w:val="22"/>
          <w:szCs w:val="22"/>
          <w:u w:val="double"/>
        </w:rPr>
        <w:tab/>
        <w:t xml:space="preserve"> </w:t>
      </w:r>
      <w:r>
        <w:rPr>
          <w:rFonts w:ascii="Cooper Black" w:hAnsi="Cooper Black"/>
          <w:szCs w:val="24"/>
          <w:u w:val="double"/>
        </w:rPr>
        <w:t xml:space="preserve"> (Graphing Exponential Functions)</w:t>
      </w:r>
      <w:r>
        <w:rPr>
          <w:rFonts w:ascii="Calibri" w:hAnsi="Calibri"/>
          <w:u w:val="double"/>
        </w:rPr>
        <w:tab/>
        <w:t xml:space="preserve">  </w:t>
      </w:r>
      <w:r w:rsidRPr="00AB5651">
        <w:rPr>
          <w:rFonts w:ascii="Calibri" w:hAnsi="Calibri"/>
          <w:u w:val="double"/>
        </w:rPr>
        <w:t>Name:</w:t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F31432" w:rsidRPr="001A6D6E" w:rsidRDefault="00F31432" w:rsidP="009D2DF6">
      <w:pPr>
        <w:pStyle w:val="ListParagraph"/>
        <w:ind w:left="0" w:right="-1170"/>
        <w:rPr>
          <w:rFonts w:asciiTheme="majorHAnsi" w:hAnsiTheme="majorHAnsi"/>
          <w:sz w:val="12"/>
          <w:szCs w:val="12"/>
        </w:rPr>
      </w:pPr>
    </w:p>
    <w:p w:rsidR="00627F34" w:rsidRDefault="00627F34" w:rsidP="00627F34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Consider the </w:t>
      </w:r>
      <w:r>
        <w:rPr>
          <w:rFonts w:asciiTheme="majorHAnsi" w:hAnsiTheme="majorHAnsi"/>
          <w:b/>
          <w:sz w:val="22"/>
          <w:szCs w:val="22"/>
          <w:u w:val="single"/>
        </w:rPr>
        <w:t>exponential</w:t>
      </w:r>
      <w:r w:rsidRPr="009046FB">
        <w:rPr>
          <w:rFonts w:asciiTheme="majorHAnsi" w:hAnsiTheme="majorHAnsi"/>
          <w:b/>
          <w:sz w:val="22"/>
          <w:szCs w:val="22"/>
          <w:u w:val="single"/>
        </w:rPr>
        <w:t xml:space="preserve"> </w:t>
      </w:r>
      <w:proofErr w:type="gramStart"/>
      <w:r w:rsidRPr="009046FB">
        <w:rPr>
          <w:rFonts w:asciiTheme="majorHAnsi" w:hAnsiTheme="majorHAnsi"/>
          <w:b/>
          <w:sz w:val="22"/>
          <w:szCs w:val="22"/>
          <w:u w:val="single"/>
        </w:rPr>
        <w:t>function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</m:oMath>
      <w:r>
        <w:rPr>
          <w:rFonts w:asciiTheme="majorHAnsi" w:hAnsiTheme="majorHAnsi"/>
          <w:sz w:val="22"/>
          <w:szCs w:val="22"/>
        </w:rPr>
        <w:t>.</w:t>
      </w:r>
    </w:p>
    <w:p w:rsidR="00627F34" w:rsidRDefault="002074FE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50912" behindDoc="1" locked="0" layoutInCell="1" allowOverlap="1" wp14:anchorId="3D62388A" wp14:editId="7C1FE0CB">
            <wp:simplePos x="0" y="0"/>
            <wp:positionH relativeFrom="column">
              <wp:posOffset>3862277</wp:posOffset>
            </wp:positionH>
            <wp:positionV relativeFrom="paragraph">
              <wp:posOffset>109471</wp:posOffset>
            </wp:positionV>
            <wp:extent cx="2594344" cy="2535475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344" cy="253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7F34">
        <w:rPr>
          <w:rFonts w:asciiTheme="majorHAnsi" w:hAnsiTheme="majorHAnsi"/>
          <w:sz w:val="22"/>
          <w:szCs w:val="22"/>
        </w:rPr>
        <w:t xml:space="preserve">A. </w:t>
      </w:r>
      <w:r w:rsidR="00585EC5">
        <w:rPr>
          <w:rFonts w:asciiTheme="majorHAnsi" w:hAnsiTheme="majorHAnsi"/>
          <w:sz w:val="22"/>
          <w:szCs w:val="22"/>
        </w:rPr>
        <w:t xml:space="preserve"> Fill in the missing values in the table below.</w:t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  <w:t>B.  Plot the points from the table and sketch a graph</w:t>
      </w:r>
    </w:p>
    <w:p w:rsidR="00627F34" w:rsidRPr="0073700C" w:rsidRDefault="00222B6F" w:rsidP="00627F34">
      <w:pPr>
        <w:pStyle w:val="ListParagraph"/>
        <w:ind w:left="0" w:right="-1170"/>
        <w:rPr>
          <w:rFonts w:asciiTheme="majorHAnsi" w:hAnsiTheme="majorHAnsi"/>
          <w:b/>
          <w:i/>
          <w:sz w:val="16"/>
          <w:szCs w:val="16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5551B2F" wp14:editId="1D00A096">
                <wp:simplePos x="0" y="0"/>
                <wp:positionH relativeFrom="column">
                  <wp:posOffset>5715</wp:posOffset>
                </wp:positionH>
                <wp:positionV relativeFrom="paragraph">
                  <wp:posOffset>26670</wp:posOffset>
                </wp:positionV>
                <wp:extent cx="1590675" cy="2385695"/>
                <wp:effectExtent l="0" t="0" r="0" b="0"/>
                <wp:wrapNone/>
                <wp:docPr id="18" name="Text Box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38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8"/>
                              <w:gridCol w:w="1080"/>
                            </w:tblGrid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nil"/>
                                    <w:bottom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5E3711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4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585EC5" w:rsidRPr="00585EC5" w:rsidRDefault="00585EC5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585EC5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f(x)</w:t>
                                  </w:r>
                                </w:p>
                              </w:tc>
                            </w:tr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2074FE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auto"/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E3711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2074F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85EC5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E3711" w:rsidP="005E3711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85EC5" w:rsidRPr="005E3711" w:rsidRDefault="00585EC5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Default="005E3711" w:rsidP="005E3711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85EC5" w:rsidRDefault="00585EC5" w:rsidP="00585E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8" o:spid="_x0000_s1026" type="#_x0000_t202" style="position:absolute;margin-left:.45pt;margin-top:2.1pt;width:125.25pt;height:187.8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0DtgIAAL0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8"/>
                        <w:gridCol w:w="1080"/>
                      </w:tblGrid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nil"/>
                              <w:bottom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E3711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4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:rsidR="00585EC5" w:rsidRPr="00585EC5" w:rsidRDefault="00585EC5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85EC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f(x)</w:t>
                            </w:r>
                          </w:p>
                        </w:tc>
                      </w:tr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2074FE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auto"/>
                              <w:lef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E3711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85EC5" w:rsidRPr="005E3711" w:rsidRDefault="002074F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</w:tc>
                      </w:tr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85EC5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E3711" w:rsidP="005E3711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85EC5" w:rsidRPr="005E3711" w:rsidRDefault="00585EC5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Default="005E3711" w:rsidP="005E3711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  <w:bottom w:val="nil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85EC5" w:rsidRDefault="00585EC5" w:rsidP="00585EC5"/>
                  </w:txbxContent>
                </v:textbox>
              </v:shape>
            </w:pict>
          </mc:Fallback>
        </mc:AlternateContent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</w:r>
      <w:r w:rsidR="00585EC5">
        <w:rPr>
          <w:rFonts w:asciiTheme="majorHAnsi" w:hAnsiTheme="majorHAnsi"/>
          <w:sz w:val="22"/>
          <w:szCs w:val="22"/>
        </w:rPr>
        <w:tab/>
        <w:t xml:space="preserve">      </w:t>
      </w:r>
      <w:r w:rsidR="00585EC5" w:rsidRPr="0073700C">
        <w:rPr>
          <w:rFonts w:asciiTheme="majorHAnsi" w:hAnsiTheme="majorHAnsi"/>
          <w:b/>
          <w:i/>
          <w:sz w:val="16"/>
          <w:szCs w:val="16"/>
        </w:rPr>
        <w:t>Label any asymptotes.</w:t>
      </w: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782101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1A360CC3" wp14:editId="26946444">
                <wp:simplePos x="0" y="0"/>
                <wp:positionH relativeFrom="column">
                  <wp:posOffset>1809750</wp:posOffset>
                </wp:positionH>
                <wp:positionV relativeFrom="paragraph">
                  <wp:posOffset>74295</wp:posOffset>
                </wp:positionV>
                <wp:extent cx="1905000" cy="7334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Default="00782101" w:rsidP="00782101">
                            <w:pPr>
                              <w:ind w:left="270" w:hanging="270"/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C.  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  <w:sz w:val="22"/>
                                <w:szCs w:val="22"/>
                              </w:rPr>
                              <w:t>Domain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  <w:sz w:val="22"/>
                                <w:szCs w:val="22"/>
                              </w:rPr>
                              <w:t>Range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7" type="#_x0000_t202" style="position:absolute;margin-left:142.5pt;margin-top:5.85pt;width:150pt;height:57.75pt;z-index:2518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" filled="f" stroked="f" strokeweight=".5pt">
                <v:textbox>
                  <w:txbxContent>
                    <w:p w:rsidR="00782101" w:rsidRDefault="00782101" w:rsidP="00782101">
                      <w:pPr>
                        <w:ind w:left="270" w:hanging="270"/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C.  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  <w:sz w:val="22"/>
                          <w:szCs w:val="22"/>
                        </w:rPr>
                        <w:t>Domain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  <w:sz w:val="22"/>
                          <w:szCs w:val="22"/>
                        </w:rPr>
                        <w:t>Range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85EC5" w:rsidRDefault="00585EC5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627F3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Consider the </w:t>
      </w:r>
      <w:r>
        <w:rPr>
          <w:rFonts w:asciiTheme="majorHAnsi" w:hAnsiTheme="majorHAnsi"/>
          <w:b/>
          <w:sz w:val="22"/>
          <w:szCs w:val="22"/>
          <w:u w:val="single"/>
        </w:rPr>
        <w:t>exponential</w:t>
      </w:r>
      <w:r w:rsidRPr="009046FB">
        <w:rPr>
          <w:rFonts w:asciiTheme="majorHAnsi" w:hAnsiTheme="majorHAnsi"/>
          <w:b/>
          <w:sz w:val="22"/>
          <w:szCs w:val="22"/>
          <w:u w:val="single"/>
        </w:rPr>
        <w:t xml:space="preserve"> </w:t>
      </w:r>
      <w:proofErr w:type="gramStart"/>
      <w:r w:rsidRPr="009046FB">
        <w:rPr>
          <w:rFonts w:asciiTheme="majorHAnsi" w:hAnsiTheme="majorHAnsi"/>
          <w:b/>
          <w:sz w:val="22"/>
          <w:szCs w:val="22"/>
          <w:u w:val="single"/>
        </w:rPr>
        <w:t>function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-2</m:t>
        </m:r>
      </m:oMath>
      <w:r>
        <w:rPr>
          <w:rFonts w:asciiTheme="majorHAnsi" w:hAnsiTheme="majorHAnsi"/>
          <w:sz w:val="22"/>
          <w:szCs w:val="22"/>
        </w:rPr>
        <w:t>.</w:t>
      </w: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709952" behindDoc="1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133985</wp:posOffset>
            </wp:positionV>
            <wp:extent cx="2581275" cy="2495550"/>
            <wp:effectExtent l="19050" t="0" r="9525" b="0"/>
            <wp:wrapNone/>
            <wp:docPr id="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t>A.  Fill in the missing values in the table below.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B.  Plot the points from the table and sketch a graph</w:t>
      </w:r>
    </w:p>
    <w:p w:rsidR="005E3711" w:rsidRPr="0073700C" w:rsidRDefault="00222B6F" w:rsidP="005E3711">
      <w:pPr>
        <w:pStyle w:val="ListParagraph"/>
        <w:ind w:left="0" w:right="-1170"/>
        <w:rPr>
          <w:rFonts w:asciiTheme="majorHAnsi" w:hAnsiTheme="majorHAnsi"/>
          <w:b/>
          <w:i/>
          <w:sz w:val="16"/>
          <w:szCs w:val="16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26670</wp:posOffset>
                </wp:positionV>
                <wp:extent cx="1590675" cy="2747645"/>
                <wp:effectExtent l="0" t="0" r="0" b="0"/>
                <wp:wrapNone/>
                <wp:docPr id="17" name="Text 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74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8"/>
                              <w:gridCol w:w="1080"/>
                            </w:tblGrid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nil"/>
                                    <w:bottom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5E3711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4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5E3711" w:rsidRPr="00585EC5" w:rsidRDefault="0073700C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  <w:r w:rsidR="005E3711" w:rsidRPr="00585EC5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(x)</w:t>
                                  </w: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auto"/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2074F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E3711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5E3711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5E3711" w:rsidRDefault="005E3711" w:rsidP="005E3711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E3711" w:rsidRPr="005E3711" w:rsidRDefault="005E3711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E3711" w:rsidRDefault="005E3711" w:rsidP="005E37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9" o:spid="_x0000_s1028" type="#_x0000_t202" style="position:absolute;margin-left:.45pt;margin-top:2.1pt;width:125.25pt;height:216.3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8"/>
                        <w:gridCol w:w="1080"/>
                      </w:tblGrid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nil"/>
                              <w:bottom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E3711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4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:rsidR="005E3711" w:rsidRPr="00585EC5" w:rsidRDefault="0073700C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g</w:t>
                            </w:r>
                            <w:r w:rsidR="005E3711" w:rsidRPr="00585EC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(x)</w:t>
                            </w: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auto"/>
                              <w:lef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E3711" w:rsidRPr="005E3711" w:rsidRDefault="002074F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E3711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5E3711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5E3711" w:rsidRDefault="005E3711" w:rsidP="005E3711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  <w:bottom w:val="nil"/>
                            </w:tcBorders>
                            <w:vAlign w:val="center"/>
                          </w:tcPr>
                          <w:p w:rsidR="005E3711" w:rsidRPr="005E3711" w:rsidRDefault="005E3711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E3711" w:rsidRDefault="005E3711" w:rsidP="005E3711"/>
                  </w:txbxContent>
                </v:textbox>
              </v:shape>
            </w:pict>
          </mc:Fallback>
        </mc:AlternateContent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</w:r>
      <w:r w:rsidR="005E3711">
        <w:rPr>
          <w:rFonts w:asciiTheme="majorHAnsi" w:hAnsiTheme="majorHAnsi"/>
          <w:sz w:val="22"/>
          <w:szCs w:val="22"/>
        </w:rPr>
        <w:tab/>
        <w:t xml:space="preserve">      </w:t>
      </w:r>
      <w:r w:rsidR="005E3711" w:rsidRPr="0073700C">
        <w:rPr>
          <w:rFonts w:asciiTheme="majorHAnsi" w:hAnsiTheme="majorHAnsi"/>
          <w:b/>
          <w:i/>
          <w:sz w:val="16"/>
          <w:szCs w:val="16"/>
        </w:rPr>
        <w:t>Label any asymptotes.</w:t>
      </w: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78210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 w:rsidRPr="00782101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592BA49B" wp14:editId="7A56AD3D">
                <wp:simplePos x="0" y="0"/>
                <wp:positionH relativeFrom="column">
                  <wp:posOffset>1809750</wp:posOffset>
                </wp:positionH>
                <wp:positionV relativeFrom="paragraph">
                  <wp:posOffset>49530</wp:posOffset>
                </wp:positionV>
                <wp:extent cx="1905000" cy="73342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Default="00782101" w:rsidP="00782101">
                            <w:pPr>
                              <w:ind w:left="270" w:hanging="270"/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C.  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  <w:sz w:val="22"/>
                                <w:szCs w:val="22"/>
                              </w:rPr>
                              <w:t>Domain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  <w:sz w:val="22"/>
                                <w:szCs w:val="22"/>
                              </w:rPr>
                              <w:t>Range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9" type="#_x0000_t202" style="position:absolute;margin-left:142.5pt;margin-top:3.9pt;width:150pt;height:57.75pt;z-index:2518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" filled="f" stroked="f" strokeweight=".5pt">
                <v:textbox>
                  <w:txbxContent>
                    <w:p w:rsidR="00782101" w:rsidRDefault="00782101" w:rsidP="00782101">
                      <w:pPr>
                        <w:ind w:left="270" w:hanging="270"/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C.  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  <w:sz w:val="22"/>
                          <w:szCs w:val="22"/>
                        </w:rPr>
                        <w:t>Domain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  <w:sz w:val="22"/>
                          <w:szCs w:val="22"/>
                        </w:rPr>
                        <w:t>Range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2074FE" w:rsidRDefault="002074FE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2074FE" w:rsidRDefault="002074FE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2074FE" w:rsidRDefault="002074FE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E3711" w:rsidRDefault="005E3711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Consider the </w:t>
      </w:r>
      <w:r>
        <w:rPr>
          <w:rFonts w:asciiTheme="majorHAnsi" w:hAnsiTheme="majorHAnsi"/>
          <w:b/>
          <w:sz w:val="22"/>
          <w:szCs w:val="22"/>
          <w:u w:val="single"/>
        </w:rPr>
        <w:t>exponential</w:t>
      </w:r>
      <w:r w:rsidRPr="009046FB">
        <w:rPr>
          <w:rFonts w:asciiTheme="majorHAnsi" w:hAnsiTheme="majorHAnsi"/>
          <w:b/>
          <w:sz w:val="22"/>
          <w:szCs w:val="22"/>
          <w:u w:val="single"/>
        </w:rPr>
        <w:t xml:space="preserve"> </w:t>
      </w:r>
      <w:proofErr w:type="gramStart"/>
      <w:r w:rsidRPr="009046FB">
        <w:rPr>
          <w:rFonts w:asciiTheme="majorHAnsi" w:hAnsiTheme="majorHAnsi"/>
          <w:b/>
          <w:sz w:val="22"/>
          <w:szCs w:val="22"/>
          <w:u w:val="single"/>
        </w:rPr>
        <w:t>function</w:t>
      </w:r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h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+1</m:t>
        </m:r>
      </m:oMath>
      <w:r>
        <w:rPr>
          <w:rFonts w:asciiTheme="majorHAnsi" w:hAnsiTheme="majorHAnsi"/>
          <w:sz w:val="22"/>
          <w:szCs w:val="22"/>
        </w:rPr>
        <w:t>.</w:t>
      </w: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756032" behindDoc="1" locked="0" layoutInCell="1" allowOverlap="1" wp14:anchorId="6A4102AE" wp14:editId="5B10C146">
            <wp:simplePos x="0" y="0"/>
            <wp:positionH relativeFrom="column">
              <wp:posOffset>3905250</wp:posOffset>
            </wp:positionH>
            <wp:positionV relativeFrom="paragraph">
              <wp:posOffset>133985</wp:posOffset>
            </wp:positionV>
            <wp:extent cx="2581275" cy="2495550"/>
            <wp:effectExtent l="19050" t="0" r="9525" b="0"/>
            <wp:wrapNone/>
            <wp:docPr id="12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t>A.  Fill in the missing values in the table below.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B.  Plot the points from the table and sketch a graph</w:t>
      </w:r>
    </w:p>
    <w:p w:rsidR="008022DE" w:rsidRPr="0073700C" w:rsidRDefault="00222B6F" w:rsidP="008022DE">
      <w:pPr>
        <w:pStyle w:val="ListParagraph"/>
        <w:ind w:left="0" w:right="-1170"/>
        <w:rPr>
          <w:rFonts w:asciiTheme="majorHAnsi" w:hAnsiTheme="majorHAnsi"/>
          <w:b/>
          <w:i/>
          <w:sz w:val="16"/>
          <w:szCs w:val="16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CD38222" wp14:editId="493414D0">
                <wp:simplePos x="0" y="0"/>
                <wp:positionH relativeFrom="column">
                  <wp:posOffset>5715</wp:posOffset>
                </wp:positionH>
                <wp:positionV relativeFrom="paragraph">
                  <wp:posOffset>26670</wp:posOffset>
                </wp:positionV>
                <wp:extent cx="1590675" cy="2747645"/>
                <wp:effectExtent l="0" t="0" r="0" b="0"/>
                <wp:wrapNone/>
                <wp:docPr id="126" name="Text 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74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8"/>
                              <w:gridCol w:w="1080"/>
                            </w:tblGrid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nil"/>
                                    <w:bottom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5E3711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4" w:space="0" w:color="auto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8022DE" w:rsidRPr="00585EC5" w:rsidRDefault="008022DE" w:rsidP="00585EC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Pr="00585EC5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</w:rPr>
                                    <w:t>(x)</w:t>
                                  </w: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top w:val="single" w:sz="18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auto"/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E371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 w:rsidRPr="005E3711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8022DE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 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022DE" w:rsidTr="005E3711">
                              <w:trPr>
                                <w:trHeight w:val="504"/>
                              </w:trPr>
                              <w:tc>
                                <w:tcPr>
                                  <w:tcW w:w="1008" w:type="dxa"/>
                                  <w:tcBorders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:rsidR="008022DE" w:rsidRDefault="008022DE" w:rsidP="008022DE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    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8022DE" w:rsidRPr="005E3711" w:rsidRDefault="008022DE" w:rsidP="00585EC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22DE" w:rsidRDefault="008022DE" w:rsidP="008022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.45pt;margin-top:2.1pt;width:125.25pt;height:216.3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6RguwIAAMU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8"/>
                        <w:gridCol w:w="1080"/>
                      </w:tblGrid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nil"/>
                              <w:bottom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5E3711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4" w:space="0" w:color="auto"/>
                              <w:bottom w:val="single" w:sz="18" w:space="0" w:color="auto"/>
                            </w:tcBorders>
                            <w:vAlign w:val="center"/>
                          </w:tcPr>
                          <w:p w:rsidR="008022DE" w:rsidRPr="00585EC5" w:rsidRDefault="008022DE" w:rsidP="00585EC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h</w:t>
                            </w:r>
                            <w:r w:rsidRPr="00585EC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(x)</w:t>
                            </w: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top w:val="single" w:sz="18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auto"/>
                              <w:lef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E3711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5E3711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8022DE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 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022DE" w:rsidTr="005E3711">
                        <w:trPr>
                          <w:trHeight w:val="504"/>
                        </w:trPr>
                        <w:tc>
                          <w:tcPr>
                            <w:tcW w:w="1008" w:type="dxa"/>
                            <w:tcBorders>
                              <w:right w:val="single" w:sz="24" w:space="0" w:color="auto"/>
                            </w:tcBorders>
                            <w:vAlign w:val="center"/>
                          </w:tcPr>
                          <w:p w:rsidR="008022DE" w:rsidRDefault="008022DE" w:rsidP="008022DE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    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4" w:space="0" w:color="auto"/>
                              <w:bottom w:val="nil"/>
                            </w:tcBorders>
                            <w:vAlign w:val="center"/>
                          </w:tcPr>
                          <w:p w:rsidR="008022DE" w:rsidRPr="005E3711" w:rsidRDefault="008022DE" w:rsidP="00585EC5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022DE" w:rsidRDefault="008022DE" w:rsidP="008022DE"/>
                  </w:txbxContent>
                </v:textbox>
              </v:shape>
            </w:pict>
          </mc:Fallback>
        </mc:AlternateContent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</w:r>
      <w:r w:rsidR="008022DE">
        <w:rPr>
          <w:rFonts w:asciiTheme="majorHAnsi" w:hAnsiTheme="majorHAnsi"/>
          <w:sz w:val="22"/>
          <w:szCs w:val="22"/>
        </w:rPr>
        <w:tab/>
        <w:t xml:space="preserve">      </w:t>
      </w:r>
      <w:r w:rsidR="008022DE" w:rsidRPr="0073700C">
        <w:rPr>
          <w:rFonts w:asciiTheme="majorHAnsi" w:hAnsiTheme="majorHAnsi"/>
          <w:b/>
          <w:i/>
          <w:sz w:val="16"/>
          <w:szCs w:val="16"/>
        </w:rPr>
        <w:t>Label any asymptotes.</w:t>
      </w: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782101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 w:rsidRPr="00782101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24BD15D7" wp14:editId="04FBA6CF">
                <wp:simplePos x="0" y="0"/>
                <wp:positionH relativeFrom="column">
                  <wp:posOffset>1809750</wp:posOffset>
                </wp:positionH>
                <wp:positionV relativeFrom="paragraph">
                  <wp:posOffset>57150</wp:posOffset>
                </wp:positionV>
                <wp:extent cx="1905000" cy="733425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Default="00782101" w:rsidP="00782101">
                            <w:pPr>
                              <w:ind w:left="270" w:hanging="270"/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C.  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  <w:sz w:val="22"/>
                                <w:szCs w:val="22"/>
                              </w:rPr>
                              <w:t>Domain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  <w:sz w:val="22"/>
                                <w:szCs w:val="22"/>
                              </w:rPr>
                              <w:t>Range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31" type="#_x0000_t202" style="position:absolute;margin-left:142.5pt;margin-top:4.5pt;width:150pt;height:57.75pt;z-index:251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" filled="f" stroked="f" strokeweight=".5pt">
                <v:textbox>
                  <w:txbxContent>
                    <w:p w:rsidR="00782101" w:rsidRDefault="00782101" w:rsidP="00782101">
                      <w:pPr>
                        <w:ind w:left="270" w:hanging="270"/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C.  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  <w:sz w:val="22"/>
                          <w:szCs w:val="22"/>
                        </w:rPr>
                        <w:t>Domain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  <w:sz w:val="22"/>
                          <w:szCs w:val="22"/>
                        </w:rPr>
                        <w:t>Range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8022DE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222B6F" w:rsidP="005E371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911860</wp:posOffset>
                </wp:positionV>
                <wp:extent cx="2156460" cy="285750"/>
                <wp:effectExtent l="0" t="0" r="0" b="0"/>
                <wp:wrapNone/>
                <wp:docPr id="141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6FAA" w:rsidRPr="00546045" w:rsidRDefault="00A66FAA" w:rsidP="00A66FA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 w:rsidR="00D74FF7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</w:t>
                            </w:r>
                            <w:r w:rsidR="00D74FF7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page </w:t>
                            </w:r>
                            <w:r w:rsidR="001E3B42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82</w:t>
                            </w:r>
                          </w:p>
                          <w:p w:rsidR="00A66FAA" w:rsidRPr="00546045" w:rsidRDefault="00A66FAA" w:rsidP="00A66FA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5" o:spid="_x0000_s1029" type="#_x0000_t202" style="position:absolute;margin-left:179.05pt;margin-top:71.8pt;width:169.8pt;height:22.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" filled="f" stroked="f">
                <v:textbox>
                  <w:txbxContent>
                    <w:p w:rsidR="00A66FAA" w:rsidRPr="00546045" w:rsidRDefault="00A66FAA" w:rsidP="00A66FA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 w:rsidR="00D74FF7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-</w:t>
                      </w:r>
                      <w:r w:rsidR="00D74FF7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</w:t>
                      </w:r>
                      <w:r w:rsidR="001E3B42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82</w:t>
                      </w:r>
                    </w:p>
                    <w:p w:rsidR="00A66FAA" w:rsidRPr="00546045" w:rsidRDefault="00A66FAA" w:rsidP="00A66FA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27F34" w:rsidRPr="0073700C" w:rsidRDefault="00261A74" w:rsidP="00627F34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Determine</w:t>
      </w:r>
      <w:r w:rsidR="0073700C">
        <w:rPr>
          <w:rFonts w:asciiTheme="majorHAnsi" w:hAnsiTheme="majorHAnsi"/>
          <w:sz w:val="22"/>
          <w:szCs w:val="22"/>
        </w:rPr>
        <w:t xml:space="preserve"> the asymptote and sketch a graph </w:t>
      </w:r>
      <w:r w:rsidR="0073700C" w:rsidRPr="0073700C">
        <w:rPr>
          <w:rFonts w:asciiTheme="majorHAnsi" w:hAnsiTheme="majorHAnsi"/>
        </w:rPr>
        <w:t xml:space="preserve">(label the </w:t>
      </w:r>
      <w:r>
        <w:rPr>
          <w:rFonts w:asciiTheme="majorHAnsi" w:hAnsiTheme="majorHAnsi"/>
        </w:rPr>
        <w:t xml:space="preserve">any intercepts, points when x = 0, </w:t>
      </w:r>
      <w:r w:rsidR="0073700C" w:rsidRPr="0073700C">
        <w:rPr>
          <w:rFonts w:asciiTheme="majorHAnsi" w:hAnsiTheme="majorHAnsi"/>
        </w:rPr>
        <w:t>and when x = 1.)</w:t>
      </w:r>
    </w:p>
    <w:p w:rsidR="0073700C" w:rsidRDefault="0073700C" w:rsidP="002B3328">
      <w:pPr>
        <w:pStyle w:val="ListParagraph"/>
        <w:ind w:left="-36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</w:rPr>
        <w:t xml:space="preserve">A.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-4</m:t>
        </m:r>
      </m:oMath>
      <w:r w:rsidR="002B3328">
        <w:rPr>
          <w:rFonts w:asciiTheme="majorHAnsi" w:hAnsiTheme="majorHAnsi"/>
          <w:sz w:val="22"/>
          <w:szCs w:val="22"/>
        </w:rPr>
        <w:t xml:space="preserve"> </w:t>
      </w:r>
      <w:r w:rsidR="002B3328">
        <w:rPr>
          <w:rFonts w:asciiTheme="majorHAnsi" w:hAnsiTheme="majorHAnsi"/>
          <w:sz w:val="22"/>
          <w:szCs w:val="22"/>
        </w:rPr>
        <w:tab/>
      </w:r>
      <w:r w:rsidR="002B3328">
        <w:rPr>
          <w:rFonts w:asciiTheme="majorHAnsi" w:hAnsiTheme="majorHAnsi"/>
          <w:sz w:val="22"/>
          <w:szCs w:val="22"/>
        </w:rPr>
        <w:tab/>
      </w:r>
      <w:r w:rsidR="002B3328">
        <w:rPr>
          <w:rFonts w:asciiTheme="majorHAnsi" w:hAnsiTheme="majorHAnsi"/>
          <w:sz w:val="22"/>
          <w:szCs w:val="22"/>
        </w:rPr>
        <w:tab/>
        <w:t xml:space="preserve">           B.  </w:t>
      </w:r>
      <m:oMath>
        <m:r>
          <w:rPr>
            <w:rFonts w:ascii="Cambria Math" w:hAnsi="Cambria Math"/>
            <w:sz w:val="22"/>
            <w:szCs w:val="22"/>
          </w:rPr>
          <m:t>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box>
              <m:box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boxPr>
              <m:e>
                <m:argPr>
                  <m:argSz m:val="-1"/>
                </m:argP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 xml:space="preserve"> </m:t>
                    </m:r>
                  </m:e>
                </m:d>
              </m:e>
            </m:box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+2</m:t>
        </m:r>
      </m:oMath>
      <w:r w:rsidR="002B3328">
        <w:rPr>
          <w:rFonts w:asciiTheme="majorHAnsi" w:hAnsiTheme="majorHAnsi"/>
          <w:sz w:val="22"/>
          <w:szCs w:val="22"/>
        </w:rPr>
        <w:t xml:space="preserve"> </w:t>
      </w:r>
      <w:r w:rsidR="002B3328">
        <w:rPr>
          <w:rFonts w:asciiTheme="majorHAnsi" w:hAnsiTheme="majorHAnsi"/>
          <w:sz w:val="22"/>
          <w:szCs w:val="22"/>
        </w:rPr>
        <w:tab/>
      </w:r>
      <w:r w:rsidR="002B3328">
        <w:rPr>
          <w:rFonts w:asciiTheme="majorHAnsi" w:hAnsiTheme="majorHAnsi"/>
          <w:sz w:val="22"/>
          <w:szCs w:val="22"/>
        </w:rPr>
        <w:tab/>
      </w:r>
      <w:r w:rsidR="002B3328">
        <w:rPr>
          <w:rFonts w:asciiTheme="majorHAnsi" w:hAnsiTheme="majorHAnsi"/>
          <w:sz w:val="22"/>
          <w:szCs w:val="22"/>
        </w:rPr>
        <w:tab/>
        <w:t xml:space="preserve">   C.</w:t>
      </w:r>
      <m:oMath>
        <m:r>
          <w:rPr>
            <w:rFonts w:ascii="Cambria Math" w:hAnsi="Cambria Math"/>
            <w:sz w:val="22"/>
            <w:szCs w:val="22"/>
          </w:rPr>
          <m:t xml:space="preserve"> h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=-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-3</m:t>
        </m:r>
      </m:oMath>
    </w:p>
    <w:p w:rsidR="004A24EF" w:rsidRDefault="004A24EF" w:rsidP="002B3328">
      <w:pPr>
        <w:pStyle w:val="ListParagraph"/>
        <w:ind w:left="-360" w:right="-1170"/>
        <w:rPr>
          <w:rFonts w:asciiTheme="majorHAnsi" w:hAnsiTheme="majorHAnsi"/>
        </w:rPr>
      </w:pPr>
    </w:p>
    <w:p w:rsidR="004A24EF" w:rsidRDefault="004A24EF" w:rsidP="002B3328">
      <w:pPr>
        <w:pStyle w:val="ListParagraph"/>
        <w:ind w:left="-360" w:right="-1170"/>
        <w:rPr>
          <w:rFonts w:asciiTheme="majorHAnsi" w:hAnsiTheme="majorHAnsi"/>
        </w:rPr>
      </w:pPr>
    </w:p>
    <w:p w:rsidR="002074FE" w:rsidRDefault="002074FE" w:rsidP="002B3328">
      <w:pPr>
        <w:pStyle w:val="ListParagraph"/>
        <w:ind w:left="-360" w:right="-1170"/>
        <w:rPr>
          <w:rFonts w:asciiTheme="majorHAnsi" w:hAnsiTheme="majorHAnsi"/>
        </w:rPr>
      </w:pPr>
    </w:p>
    <w:p w:rsidR="002074FE" w:rsidRDefault="002074FE" w:rsidP="0073700C">
      <w:pPr>
        <w:pStyle w:val="ListParagraph"/>
        <w:ind w:left="0" w:right="-1170"/>
        <w:rPr>
          <w:rFonts w:asciiTheme="majorHAnsi" w:hAnsiTheme="majorHAnsi"/>
        </w:rPr>
      </w:pPr>
    </w:p>
    <w:p w:rsidR="0073700C" w:rsidRDefault="004A24EF" w:rsidP="0073700C">
      <w:pPr>
        <w:pStyle w:val="ListParagraph"/>
        <w:ind w:left="0" w:right="-1170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710976" behindDoc="1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89535</wp:posOffset>
            </wp:positionV>
            <wp:extent cx="2495550" cy="2495550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</w:rPr>
        <w:drawing>
          <wp:anchor distT="0" distB="0" distL="114300" distR="114300" simplePos="0" relativeHeight="251715072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80010</wp:posOffset>
            </wp:positionV>
            <wp:extent cx="2495550" cy="2495550"/>
            <wp:effectExtent l="19050" t="0" r="0" b="0"/>
            <wp:wrapNone/>
            <wp:docPr id="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</w:rPr>
        <w:drawing>
          <wp:anchor distT="0" distB="0" distL="114300" distR="114300" simplePos="0" relativeHeight="251713024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89535</wp:posOffset>
            </wp:positionV>
            <wp:extent cx="2495550" cy="2495550"/>
            <wp:effectExtent l="19050" t="0" r="0" b="0"/>
            <wp:wrapNone/>
            <wp:docPr id="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700C" w:rsidRDefault="0073700C" w:rsidP="0073700C">
      <w:pPr>
        <w:pStyle w:val="ListParagraph"/>
        <w:ind w:left="0" w:right="-1170"/>
        <w:rPr>
          <w:rFonts w:asciiTheme="majorHAnsi" w:hAnsiTheme="majorHAnsi"/>
        </w:rPr>
      </w:pPr>
    </w:p>
    <w:p w:rsidR="0073700C" w:rsidRDefault="0073700C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8022DE" w:rsidRDefault="008022DE" w:rsidP="0073700C">
      <w:pPr>
        <w:pStyle w:val="ListParagraph"/>
        <w:ind w:left="0" w:right="-1170"/>
        <w:rPr>
          <w:rFonts w:asciiTheme="majorHAnsi" w:hAnsiTheme="majorHAnsi"/>
        </w:rPr>
      </w:pPr>
    </w:p>
    <w:p w:rsidR="002B3328" w:rsidRDefault="002B3328" w:rsidP="0073700C">
      <w:pPr>
        <w:pStyle w:val="ListParagraph"/>
        <w:ind w:left="0" w:right="-1170"/>
        <w:rPr>
          <w:rFonts w:asciiTheme="majorHAnsi" w:hAnsiTheme="majorHAnsi"/>
        </w:rPr>
      </w:pPr>
    </w:p>
    <w:p w:rsidR="00990156" w:rsidRDefault="00990156" w:rsidP="003B373A">
      <w:pPr>
        <w:pStyle w:val="ListParagraph"/>
        <w:ind w:left="0" w:right="-1170"/>
        <w:rPr>
          <w:rFonts w:asciiTheme="majorHAnsi" w:hAnsiTheme="majorHAnsi"/>
          <w:sz w:val="22"/>
          <w:szCs w:val="22"/>
        </w:rPr>
        <w:sectPr w:rsidR="00990156" w:rsidSect="00236636">
          <w:pgSz w:w="12240" w:h="15840"/>
          <w:pgMar w:top="450" w:right="1800" w:bottom="1440" w:left="900" w:header="720" w:footer="720" w:gutter="0"/>
          <w:cols w:space="720"/>
        </w:sectPr>
      </w:pPr>
    </w:p>
    <w:p w:rsidR="007C2AC0" w:rsidRDefault="007C2AC0" w:rsidP="00990156">
      <w:pPr>
        <w:pStyle w:val="ListParagraph"/>
        <w:numPr>
          <w:ilvl w:val="0"/>
          <w:numId w:val="9"/>
        </w:numPr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Create two different exponential functions of the form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=a∙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b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+c</m:t>
        </m:r>
      </m:oMath>
      <w:r>
        <w:rPr>
          <w:rFonts w:asciiTheme="majorHAnsi" w:hAnsiTheme="majorHAnsi"/>
          <w:sz w:val="22"/>
          <w:szCs w:val="22"/>
        </w:rPr>
        <w:t xml:space="preserve">  that have a horizontal asymptote </w:t>
      </w:r>
      <w:proofErr w:type="gramStart"/>
      <w:r>
        <w:rPr>
          <w:rFonts w:asciiTheme="majorHAnsi" w:hAnsiTheme="majorHAnsi"/>
          <w:sz w:val="22"/>
          <w:szCs w:val="22"/>
        </w:rPr>
        <w:t>at</w:t>
      </w:r>
      <w:r w:rsidR="008A79C3">
        <w:rPr>
          <w:rFonts w:asciiTheme="majorHAnsi" w:hAnsiTheme="majorHAnsi"/>
          <w:sz w:val="22"/>
          <w:szCs w:val="22"/>
        </w:rPr>
        <w:t xml:space="preserve"> </w:t>
      </w:r>
      <w:proofErr w:type="gramEnd"/>
      <m:oMath>
        <m:r>
          <w:rPr>
            <w:rFonts w:ascii="Cambria Math" w:hAnsi="Cambria Math"/>
            <w:sz w:val="22"/>
            <w:szCs w:val="22"/>
          </w:rPr>
          <m:t>y=5</m:t>
        </m:r>
      </m:oMath>
      <w:r>
        <w:rPr>
          <w:rFonts w:asciiTheme="majorHAnsi" w:hAnsiTheme="majorHAnsi"/>
          <w:sz w:val="22"/>
          <w:szCs w:val="22"/>
        </w:rPr>
        <w:t>.</w:t>
      </w:r>
    </w:p>
    <w:p w:rsidR="007C2AC0" w:rsidRDefault="007C2AC0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7C2AC0" w:rsidRDefault="007C2AC0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2074FE" w:rsidRDefault="002074FE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2074FE" w:rsidRDefault="002074FE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2074FE" w:rsidRDefault="002074FE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F31432" w:rsidRDefault="00F31432" w:rsidP="007C2AC0">
      <w:pPr>
        <w:pStyle w:val="ListParagraph"/>
        <w:ind w:left="0" w:right="-1530"/>
        <w:rPr>
          <w:rFonts w:asciiTheme="majorHAnsi" w:hAnsiTheme="majorHAnsi"/>
          <w:sz w:val="22"/>
          <w:szCs w:val="22"/>
        </w:rPr>
      </w:pPr>
    </w:p>
    <w:p w:rsidR="007C2AC0" w:rsidRDefault="00222B6F" w:rsidP="00990156">
      <w:pPr>
        <w:pStyle w:val="ListParagraph"/>
        <w:numPr>
          <w:ilvl w:val="0"/>
          <w:numId w:val="9"/>
        </w:numPr>
        <w:ind w:left="450" w:right="-153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0" distB="0" distL="114299" distR="114299" simplePos="0" relativeHeight="251764224" behindDoc="0" locked="0" layoutInCell="1" allowOverlap="1">
                <wp:simplePos x="0" y="0"/>
                <wp:positionH relativeFrom="column">
                  <wp:posOffset>-57786</wp:posOffset>
                </wp:positionH>
                <wp:positionV relativeFrom="paragraph">
                  <wp:posOffset>187960</wp:posOffset>
                </wp:positionV>
                <wp:extent cx="0" cy="2185035"/>
                <wp:effectExtent l="0" t="0" r="19050" b="24765"/>
                <wp:wrapNone/>
                <wp:docPr id="134" name="AutoShap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5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30" o:spid="_x0000_s1026" type="#_x0000_t32" style="position:absolute;margin-left:-4.55pt;margin-top:14.8pt;width:0;height:172.05pt;z-index:251764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"/>
            </w:pict>
          </mc:Fallback>
        </mc:AlternateContent>
      </w:r>
      <w:r w:rsidR="007C2AC0">
        <w:rPr>
          <w:rFonts w:asciiTheme="majorHAnsi" w:hAnsiTheme="majorHAnsi"/>
          <w:sz w:val="22"/>
          <w:szCs w:val="22"/>
        </w:rPr>
        <w:t>Given the</w:t>
      </w:r>
      <w:r w:rsidR="002B3328">
        <w:rPr>
          <w:rFonts w:asciiTheme="majorHAnsi" w:hAnsiTheme="majorHAnsi"/>
          <w:sz w:val="22"/>
          <w:szCs w:val="22"/>
        </w:rPr>
        <w:t xml:space="preserve"> function</w:t>
      </w:r>
      <m:oMath>
        <m:r>
          <w:rPr>
            <w:rFonts w:ascii="Cambria Math" w:hAnsi="Cambria Math"/>
            <w:sz w:val="22"/>
            <w:szCs w:val="22"/>
          </w:rPr>
          <m:t xml:space="preserve">  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 w:rsidR="007C2AC0">
        <w:rPr>
          <w:rFonts w:asciiTheme="majorHAnsi" w:hAnsiTheme="majorHAnsi"/>
          <w:sz w:val="22"/>
          <w:szCs w:val="22"/>
        </w:rPr>
        <w:t xml:space="preserve"> is of the form</w:t>
      </w:r>
      <w:r w:rsidR="002B3328">
        <w:rPr>
          <w:rFonts w:asciiTheme="majorHAnsi" w:hAnsiTheme="majorHAnsi"/>
          <w:sz w:val="22"/>
          <w:szCs w:val="22"/>
        </w:rPr>
        <w:t xml:space="preserve">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=a∙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b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+c</m:t>
        </m:r>
      </m:oMath>
      <w:r w:rsidR="002B3328">
        <w:rPr>
          <w:rFonts w:asciiTheme="majorHAnsi" w:hAnsiTheme="majorHAnsi"/>
          <w:sz w:val="22"/>
          <w:szCs w:val="22"/>
        </w:rPr>
        <w:t xml:space="preserve"> </w:t>
      </w:r>
      <w:r w:rsidR="007C2AC0">
        <w:rPr>
          <w:rFonts w:asciiTheme="majorHAnsi" w:hAnsiTheme="majorHAnsi"/>
          <w:sz w:val="22"/>
          <w:szCs w:val="22"/>
        </w:rPr>
        <w:t xml:space="preserve"> , has a horizontal asymptote </w:t>
      </w:r>
      <w:proofErr w:type="gramStart"/>
      <w:r w:rsidR="007C2AC0">
        <w:rPr>
          <w:rFonts w:asciiTheme="majorHAnsi" w:hAnsiTheme="majorHAnsi"/>
          <w:sz w:val="22"/>
          <w:szCs w:val="22"/>
        </w:rPr>
        <w:t xml:space="preserve">at </w:t>
      </w:r>
      <w:r w:rsidR="00A66FAA">
        <w:rPr>
          <w:rFonts w:asciiTheme="majorHAnsi" w:hAnsiTheme="majorHAnsi"/>
          <w:sz w:val="22"/>
          <w:szCs w:val="22"/>
        </w:rPr>
        <w:t xml:space="preserve"> </w:t>
      </w:r>
      <w:proofErr w:type="gramEnd"/>
      <m:oMath>
        <m:r>
          <w:rPr>
            <w:rFonts w:ascii="Cambria Math" w:hAnsi="Cambria Math"/>
            <w:sz w:val="22"/>
            <w:szCs w:val="22"/>
          </w:rPr>
          <m:t>y=-1</m:t>
        </m:r>
      </m:oMath>
      <w:r w:rsidR="007C2AC0">
        <w:rPr>
          <w:rFonts w:asciiTheme="majorHAnsi" w:hAnsiTheme="majorHAnsi"/>
          <w:sz w:val="22"/>
          <w:szCs w:val="22"/>
        </w:rPr>
        <w:t xml:space="preserve">, </w:t>
      </w:r>
      <w:r w:rsidR="002B3328">
        <w:rPr>
          <w:rFonts w:asciiTheme="majorHAnsi" w:hAnsiTheme="majorHAnsi"/>
          <w:sz w:val="22"/>
          <w:szCs w:val="22"/>
        </w:rPr>
        <w:t xml:space="preserve"> </w:t>
      </w:r>
      <w:r w:rsidR="007C2AC0">
        <w:rPr>
          <w:rFonts w:asciiTheme="majorHAnsi" w:hAnsiTheme="majorHAnsi"/>
          <w:sz w:val="22"/>
          <w:szCs w:val="22"/>
        </w:rPr>
        <w:t xml:space="preserve">and passes through the point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0,2</m:t>
            </m:r>
          </m:e>
        </m:d>
      </m:oMath>
      <w:r w:rsidR="007C2AC0">
        <w:rPr>
          <w:rFonts w:asciiTheme="majorHAnsi" w:hAnsiTheme="majorHAnsi"/>
          <w:sz w:val="22"/>
          <w:szCs w:val="22"/>
        </w:rPr>
        <w:t xml:space="preserve">, create a possible function for </w:t>
      </w:r>
      <m:oMath>
        <m:r>
          <w:rPr>
            <w:rFonts w:ascii="Cambria Math" w:hAnsi="Cambria Math"/>
            <w:sz w:val="22"/>
            <w:szCs w:val="22"/>
          </w:rPr>
          <m:t xml:space="preserve">  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 w:rsidR="007C2AC0">
        <w:rPr>
          <w:rFonts w:asciiTheme="majorHAnsi" w:hAnsiTheme="majorHAnsi"/>
          <w:sz w:val="22"/>
          <w:szCs w:val="22"/>
        </w:rPr>
        <w:t>.</w:t>
      </w:r>
    </w:p>
    <w:p w:rsidR="00553431" w:rsidRDefault="00553431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53431" w:rsidRDefault="00553431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8022DE" w:rsidRDefault="008022DE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990156" w:rsidRDefault="00990156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  <w:sectPr w:rsidR="00990156" w:rsidSect="00990156">
          <w:type w:val="continuous"/>
          <w:pgSz w:w="12240" w:h="15840"/>
          <w:pgMar w:top="450" w:right="1800" w:bottom="1440" w:left="900" w:header="720" w:footer="720" w:gutter="0"/>
          <w:cols w:num="2" w:space="360"/>
        </w:sectPr>
      </w:pPr>
    </w:p>
    <w:p w:rsidR="00F31432" w:rsidRDefault="00F31432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553431" w:rsidRDefault="00553431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990156" w:rsidRDefault="00990156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990156" w:rsidRDefault="00990156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990156" w:rsidRDefault="00990156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990156" w:rsidRDefault="00990156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1D1BC2" w:rsidRDefault="001D1BC2" w:rsidP="00553431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1D1BC2" w:rsidRDefault="001D1BC2" w:rsidP="007C2AC0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  <w:sectPr w:rsidR="001D1BC2" w:rsidSect="00990156">
          <w:type w:val="continuous"/>
          <w:pgSz w:w="12240" w:h="15840"/>
          <w:pgMar w:top="450" w:right="1800" w:bottom="1440" w:left="900" w:header="720" w:footer="720" w:gutter="0"/>
          <w:cols w:space="720"/>
        </w:sectPr>
      </w:pPr>
    </w:p>
    <w:p w:rsidR="00F31432" w:rsidRDefault="001D1BC2" w:rsidP="007C2AC0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  Consider </w:t>
      </w:r>
      <w:r>
        <w:rPr>
          <w:rFonts w:asciiTheme="majorHAnsi" w:hAnsiTheme="majorHAnsi"/>
          <w:i/>
          <w:sz w:val="22"/>
          <w:szCs w:val="22"/>
        </w:rPr>
        <w:t>t</w:t>
      </w:r>
      <w:r w:rsidRPr="001D1BC2">
        <w:rPr>
          <w:rFonts w:asciiTheme="majorHAnsi" w:hAnsiTheme="majorHAnsi"/>
          <w:i/>
          <w:sz w:val="22"/>
          <w:szCs w:val="22"/>
        </w:rPr>
        <w:t>(x)</w:t>
      </w:r>
      <w:r>
        <w:rPr>
          <w:rFonts w:asciiTheme="majorHAnsi" w:hAnsiTheme="majorHAnsi"/>
          <w:sz w:val="22"/>
          <w:szCs w:val="22"/>
        </w:rPr>
        <w:t xml:space="preserve"> is of the </w:t>
      </w:r>
      <w:proofErr w:type="gramStart"/>
      <w:r>
        <w:rPr>
          <w:rFonts w:asciiTheme="majorHAnsi" w:hAnsiTheme="majorHAnsi"/>
          <w:sz w:val="22"/>
          <w:szCs w:val="22"/>
        </w:rPr>
        <w:t xml:space="preserve">form  </w:t>
      </w:r>
      <w:proofErr w:type="gramEnd"/>
      <m:oMath>
        <m:r>
          <w:rPr>
            <w:rFonts w:ascii="Cambria Math" w:hAnsi="Cambria Math"/>
            <w:sz w:val="22"/>
            <w:szCs w:val="22"/>
          </w:rPr>
          <m:t>t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+c</m:t>
        </m:r>
      </m:oMath>
      <w:r>
        <w:rPr>
          <w:rFonts w:asciiTheme="majorHAnsi" w:hAnsiTheme="majorHAnsi"/>
          <w:sz w:val="22"/>
          <w:szCs w:val="22"/>
        </w:rPr>
        <w:t>.</w:t>
      </w:r>
    </w:p>
    <w:p w:rsidR="001D1BC2" w:rsidRDefault="001D1BC2" w:rsidP="001D1BC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1D1BC2" w:rsidRDefault="00222B6F" w:rsidP="00A66FAA">
      <w:pPr>
        <w:pStyle w:val="ListParagraph"/>
        <w:numPr>
          <w:ilvl w:val="0"/>
          <w:numId w:val="9"/>
        </w:numPr>
        <w:ind w:left="45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w:lastRenderedPageBreak/>
        <mc:AlternateContent>
          <mc:Choice Requires="wps">
            <w:drawing>
              <wp:anchor distT="0" distB="0" distL="114299" distR="114299" simplePos="0" relativeHeight="251771392" behindDoc="0" locked="0" layoutInCell="1" allowOverlap="1">
                <wp:simplePos x="0" y="0"/>
                <wp:positionH relativeFrom="column">
                  <wp:posOffset>-183516</wp:posOffset>
                </wp:positionH>
                <wp:positionV relativeFrom="paragraph">
                  <wp:posOffset>144780</wp:posOffset>
                </wp:positionV>
                <wp:extent cx="0" cy="3087370"/>
                <wp:effectExtent l="0" t="0" r="19050" b="17780"/>
                <wp:wrapNone/>
                <wp:docPr id="140" name="AutoShap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7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0" o:spid="_x0000_s1026" type="#_x0000_t32" style="position:absolute;margin-left:-14.45pt;margin-top:11.4pt;width:0;height:243.1pt;z-index:251771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"/>
            </w:pict>
          </mc:Fallback>
        </mc:AlternateContent>
      </w:r>
      <w:r w:rsidR="001D1BC2">
        <w:rPr>
          <w:rFonts w:asciiTheme="majorHAnsi" w:hAnsiTheme="majorHAnsi"/>
          <w:sz w:val="22"/>
          <w:szCs w:val="22"/>
        </w:rPr>
        <w:t xml:space="preserve">  Consider </w:t>
      </w:r>
      <w:r w:rsidR="001D1BC2">
        <w:rPr>
          <w:rFonts w:asciiTheme="majorHAnsi" w:hAnsiTheme="majorHAnsi"/>
          <w:i/>
          <w:sz w:val="22"/>
          <w:szCs w:val="22"/>
        </w:rPr>
        <w:t>w</w:t>
      </w:r>
      <w:r w:rsidR="001D1BC2" w:rsidRPr="001D1BC2">
        <w:rPr>
          <w:rFonts w:asciiTheme="majorHAnsi" w:hAnsiTheme="majorHAnsi"/>
          <w:i/>
          <w:sz w:val="22"/>
          <w:szCs w:val="22"/>
        </w:rPr>
        <w:t>(x)</w:t>
      </w:r>
      <w:r w:rsidR="001D1BC2">
        <w:rPr>
          <w:rFonts w:asciiTheme="majorHAnsi" w:hAnsiTheme="majorHAnsi"/>
          <w:sz w:val="22"/>
          <w:szCs w:val="22"/>
        </w:rPr>
        <w:t xml:space="preserve"> is of the </w:t>
      </w:r>
      <w:proofErr w:type="gramStart"/>
      <w:r w:rsidR="001D1BC2">
        <w:rPr>
          <w:rFonts w:asciiTheme="majorHAnsi" w:hAnsiTheme="majorHAnsi"/>
          <w:sz w:val="22"/>
          <w:szCs w:val="22"/>
        </w:rPr>
        <w:t xml:space="preserve">form  </w:t>
      </w:r>
      <w:proofErr w:type="gramEnd"/>
      <m:oMath>
        <m:r>
          <w:rPr>
            <w:rFonts w:ascii="Cambria Math" w:hAnsi="Cambria Math"/>
            <w:sz w:val="22"/>
            <w:szCs w:val="22"/>
          </w:rPr>
          <m:t>w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+c</m:t>
        </m:r>
      </m:oMath>
      <w:r w:rsidR="001D1BC2">
        <w:rPr>
          <w:rFonts w:asciiTheme="majorHAnsi" w:hAnsiTheme="majorHAnsi"/>
          <w:sz w:val="22"/>
          <w:szCs w:val="22"/>
        </w:rPr>
        <w:t>.</w:t>
      </w:r>
    </w:p>
    <w:p w:rsidR="001D1BC2" w:rsidRDefault="003B373A" w:rsidP="001D1BC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65248" behindDoc="1" locked="0" layoutInCell="1" allowOverlap="1">
            <wp:simplePos x="0" y="0"/>
            <wp:positionH relativeFrom="column">
              <wp:posOffset>564070</wp:posOffset>
            </wp:positionH>
            <wp:positionV relativeFrom="paragraph">
              <wp:posOffset>4948</wp:posOffset>
            </wp:positionV>
            <wp:extent cx="1994535" cy="1702435"/>
            <wp:effectExtent l="0" t="0" r="5715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1BC2" w:rsidRDefault="001D1BC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  <w:sectPr w:rsidR="001D1BC2" w:rsidSect="001D1BC2">
          <w:type w:val="continuous"/>
          <w:pgSz w:w="12240" w:h="15840"/>
          <w:pgMar w:top="450" w:right="1800" w:bottom="1440" w:left="900" w:header="720" w:footer="720" w:gutter="0"/>
          <w:cols w:num="2" w:space="720" w:equalWidth="0">
            <w:col w:w="4410" w:space="720"/>
            <w:col w:w="4410"/>
          </w:cols>
        </w:sectPr>
      </w:pPr>
    </w:p>
    <w:p w:rsidR="00F31432" w:rsidRDefault="003B373A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66272" behindDoc="0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-1905</wp:posOffset>
            </wp:positionV>
            <wp:extent cx="1932940" cy="1628140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Default="00F31432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261A74" w:rsidRDefault="00222B6F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635</wp:posOffset>
                </wp:positionV>
                <wp:extent cx="3502660" cy="1294130"/>
                <wp:effectExtent l="0" t="0" r="0" b="127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2660" cy="1294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373A" w:rsidRDefault="003B373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373A">
                              <w:rPr>
                                <w:sz w:val="22"/>
                                <w:szCs w:val="22"/>
                              </w:rPr>
                              <w:t xml:space="preserve">Which of the following must be true for the parameter </w:t>
                            </w:r>
                            <w:r w:rsidRPr="003B373A">
                              <w:rPr>
                                <w:sz w:val="22"/>
                                <w:szCs w:val="22"/>
                              </w:rPr>
                              <w:t>‘</w:t>
                            </w:r>
                            <w:r w:rsidR="00AD600B">
                              <w:rPr>
                                <w:i/>
                                <w:sz w:val="22"/>
                                <w:szCs w:val="22"/>
                              </w:rPr>
                              <w:t>a</w:t>
                            </w:r>
                            <w:bookmarkStart w:id="0" w:name="_GoBack"/>
                            <w:bookmarkEnd w:id="0"/>
                            <w:r w:rsidRPr="003B373A">
                              <w:rPr>
                                <w:sz w:val="22"/>
                                <w:szCs w:val="22"/>
                              </w:rPr>
                              <w:t>’?</w:t>
                            </w:r>
                            <w:r w:rsidR="00A66FAA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A66FAA" w:rsidRDefault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A66FA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A40E5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&gt; 1 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0 &lt; </w:t>
                            </w:r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&lt; 1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218C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="00A40E5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>&lt;0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A66FAA" w:rsidRDefault="00A66FAA" w:rsidP="00A66FA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373A">
                              <w:rPr>
                                <w:sz w:val="22"/>
                                <w:szCs w:val="22"/>
                              </w:rPr>
                              <w:t>Which of the following must be true for the parameter ‘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c</w:t>
                            </w:r>
                            <w:r w:rsidRPr="003B373A">
                              <w:rPr>
                                <w:sz w:val="22"/>
                                <w:szCs w:val="22"/>
                              </w:rPr>
                              <w:t>’?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A66FAA" w:rsidRPr="00A66FAA" w:rsidRDefault="00A66FAA" w:rsidP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A66FA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&gt;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c = 0    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  <w:t>c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&lt;0</w:t>
                            </w:r>
                          </w:p>
                          <w:p w:rsidR="00A66FAA" w:rsidRPr="00A66FAA" w:rsidRDefault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8" o:spid="_x0000_s1033" type="#_x0000_t202" style="position:absolute;margin-left:-36.55pt;margin-top:.05pt;width:275.8pt;height:101.9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" filled="f" stroked="f" strokeweight=".5pt">
                <v:path arrowok="t"/>
                <v:textbox>
                  <w:txbxContent>
                    <w:p w:rsidR="003B373A" w:rsidRDefault="003B373A">
                      <w:pPr>
                        <w:rPr>
                          <w:sz w:val="22"/>
                          <w:szCs w:val="22"/>
                        </w:rPr>
                      </w:pPr>
                      <w:r w:rsidRPr="003B373A">
                        <w:rPr>
                          <w:sz w:val="22"/>
                          <w:szCs w:val="22"/>
                        </w:rPr>
                        <w:t xml:space="preserve">Which of the following must be true for the parameter </w:t>
                      </w:r>
                      <w:r w:rsidRPr="003B373A">
                        <w:rPr>
                          <w:sz w:val="22"/>
                          <w:szCs w:val="22"/>
                        </w:rPr>
                        <w:t>‘</w:t>
                      </w:r>
                      <w:r w:rsidR="00AD600B">
                        <w:rPr>
                          <w:i/>
                          <w:sz w:val="22"/>
                          <w:szCs w:val="22"/>
                        </w:rPr>
                        <w:t>a</w:t>
                      </w:r>
                      <w:bookmarkStart w:id="1" w:name="_GoBack"/>
                      <w:bookmarkEnd w:id="1"/>
                      <w:r w:rsidRPr="003B373A">
                        <w:rPr>
                          <w:sz w:val="22"/>
                          <w:szCs w:val="22"/>
                        </w:rPr>
                        <w:t>’?</w:t>
                      </w:r>
                      <w:r w:rsidR="00A66FAA"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A66FAA" w:rsidRDefault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A66FAA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="0078218C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="00A40E56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&gt; 1 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    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8218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0 &lt; </w:t>
                      </w:r>
                      <w:r w:rsidR="0078218C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&lt; 1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ab/>
                      </w:r>
                      <w:r w:rsidR="0078218C">
                        <w:rPr>
                          <w:i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</w:t>
                      </w:r>
                      <w:r w:rsidR="0078218C">
                        <w:rPr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8218C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="00A40E56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>&lt;0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br/>
                      </w:r>
                    </w:p>
                    <w:p w:rsidR="00A66FAA" w:rsidRDefault="00A66FAA" w:rsidP="00A66FAA">
                      <w:pPr>
                        <w:rPr>
                          <w:sz w:val="22"/>
                          <w:szCs w:val="22"/>
                        </w:rPr>
                      </w:pPr>
                      <w:r w:rsidRPr="003B373A">
                        <w:rPr>
                          <w:sz w:val="22"/>
                          <w:szCs w:val="22"/>
                        </w:rPr>
                        <w:t>Which of the following must be true for the parameter ‘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>c</w:t>
                      </w:r>
                      <w:r w:rsidRPr="003B373A">
                        <w:rPr>
                          <w:sz w:val="22"/>
                          <w:szCs w:val="22"/>
                        </w:rPr>
                        <w:t>’?</w:t>
                      </w:r>
                      <w:r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A66FAA" w:rsidRPr="00A66FAA" w:rsidRDefault="00A66FAA" w:rsidP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A66FAA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>
                        <w:rPr>
                          <w:i/>
                          <w:sz w:val="24"/>
                          <w:szCs w:val="24"/>
                        </w:rPr>
                        <w:t>c</w:t>
                      </w:r>
                      <w:proofErr w:type="gram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&gt;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0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    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c = 0    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</w:rPr>
                        <w:tab/>
                        <w:t>c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&lt;0</w:t>
                      </w:r>
                    </w:p>
                    <w:p w:rsidR="00A66FAA" w:rsidRPr="00A66FAA" w:rsidRDefault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45720</wp:posOffset>
                </wp:positionV>
                <wp:extent cx="3502660" cy="1294130"/>
                <wp:effectExtent l="0" t="0" r="0" b="127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2660" cy="1294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FAA" w:rsidRDefault="00A66FAA" w:rsidP="00A66FA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373A">
                              <w:rPr>
                                <w:sz w:val="22"/>
                                <w:szCs w:val="22"/>
                              </w:rPr>
                              <w:t>Which of the following must be true for the parameter ‘</w:t>
                            </w:r>
                            <w:r w:rsidR="00A40E56">
                              <w:rPr>
                                <w:i/>
                                <w:sz w:val="22"/>
                                <w:szCs w:val="22"/>
                              </w:rPr>
                              <w:t>a</w:t>
                            </w:r>
                            <w:r w:rsidRPr="003B373A">
                              <w:rPr>
                                <w:sz w:val="22"/>
                                <w:szCs w:val="22"/>
                              </w:rPr>
                              <w:t>’?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A66FAA" w:rsidRDefault="00A66FAA" w:rsidP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A66FA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="00A40E56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&gt; 1 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0 &lt; </w:t>
                            </w:r>
                            <w:r w:rsidR="00A40E5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&lt; 1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="00A40E5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>&lt;0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A66FAA" w:rsidRDefault="00A66FAA" w:rsidP="00A66FA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373A">
                              <w:rPr>
                                <w:sz w:val="22"/>
                                <w:szCs w:val="22"/>
                              </w:rPr>
                              <w:t>Which of the following must be true for the parameter ‘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c</w:t>
                            </w:r>
                            <w:r w:rsidRPr="003B373A">
                              <w:rPr>
                                <w:sz w:val="22"/>
                                <w:szCs w:val="22"/>
                              </w:rPr>
                              <w:t>’?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A66FAA" w:rsidRPr="00A66FAA" w:rsidRDefault="00A66FAA" w:rsidP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A66FAA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&gt;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0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  c = 0             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  <w:t>c</w:t>
                            </w:r>
                            <w:r w:rsidRPr="00A66F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&lt;0</w:t>
                            </w:r>
                          </w:p>
                          <w:p w:rsidR="00A66FAA" w:rsidRPr="00A66FAA" w:rsidRDefault="00A66FAA" w:rsidP="00A66FAA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" o:spid="_x0000_s1031" type="#_x0000_t202" style="position:absolute;margin-left:273.7pt;margin-top:3.6pt;width:275.8pt;height:101.9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" filled="f" stroked="f" strokeweight=".5pt">
                <v:path arrowok="t"/>
                <v:textbox>
                  <w:txbxContent>
                    <w:p w:rsidR="00A66FAA" w:rsidRDefault="00A66FAA" w:rsidP="00A66FAA">
                      <w:pPr>
                        <w:rPr>
                          <w:sz w:val="22"/>
                          <w:szCs w:val="22"/>
                        </w:rPr>
                      </w:pPr>
                      <w:r w:rsidRPr="003B373A">
                        <w:rPr>
                          <w:sz w:val="22"/>
                          <w:szCs w:val="22"/>
                        </w:rPr>
                        <w:t>Which of the following must be true for the parameter ‘</w:t>
                      </w:r>
                      <w:r w:rsidR="00A40E56">
                        <w:rPr>
                          <w:i/>
                          <w:sz w:val="22"/>
                          <w:szCs w:val="22"/>
                        </w:rPr>
                        <w:t>a</w:t>
                      </w:r>
                      <w:r w:rsidRPr="003B373A">
                        <w:rPr>
                          <w:sz w:val="22"/>
                          <w:szCs w:val="22"/>
                        </w:rPr>
                        <w:t>’?</w:t>
                      </w:r>
                      <w:r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A66FAA" w:rsidRDefault="00A66FAA" w:rsidP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A66FAA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="00A40E56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&gt; 1 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    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0 &lt; </w:t>
                      </w:r>
                      <w:r w:rsidR="00A40E56">
                        <w:rPr>
                          <w:i/>
                          <w:sz w:val="24"/>
                          <w:szCs w:val="24"/>
                        </w:rPr>
                        <w:t xml:space="preserve">a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&lt; 1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          </w:t>
                      </w:r>
                      <w:r w:rsidR="00A40E56">
                        <w:rPr>
                          <w:i/>
                          <w:sz w:val="24"/>
                          <w:szCs w:val="24"/>
                        </w:rPr>
                        <w:t xml:space="preserve">a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>&lt;0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br/>
                      </w:r>
                    </w:p>
                    <w:p w:rsidR="00A66FAA" w:rsidRDefault="00A66FAA" w:rsidP="00A66FAA">
                      <w:pPr>
                        <w:rPr>
                          <w:sz w:val="22"/>
                          <w:szCs w:val="22"/>
                        </w:rPr>
                      </w:pPr>
                      <w:r w:rsidRPr="003B373A">
                        <w:rPr>
                          <w:sz w:val="22"/>
                          <w:szCs w:val="22"/>
                        </w:rPr>
                        <w:t>Which of the following must be true for the parameter ‘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>c</w:t>
                      </w:r>
                      <w:r w:rsidRPr="003B373A">
                        <w:rPr>
                          <w:sz w:val="22"/>
                          <w:szCs w:val="22"/>
                        </w:rPr>
                        <w:t>’?</w:t>
                      </w:r>
                      <w:r>
                        <w:rPr>
                          <w:sz w:val="22"/>
                          <w:szCs w:val="22"/>
                        </w:rPr>
                        <w:br/>
                      </w:r>
                    </w:p>
                    <w:p w:rsidR="00A66FAA" w:rsidRPr="00A66FAA" w:rsidRDefault="00A66FAA" w:rsidP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A66FAA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>
                        <w:rPr>
                          <w:i/>
                          <w:sz w:val="24"/>
                          <w:szCs w:val="24"/>
                        </w:rPr>
                        <w:t>c</w:t>
                      </w:r>
                      <w:proofErr w:type="gram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&gt;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0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      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  c = 0             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</w:rPr>
                        <w:tab/>
                        <w:t>c</w:t>
                      </w:r>
                      <w:r w:rsidRPr="00A66FAA">
                        <w:rPr>
                          <w:i/>
                          <w:sz w:val="24"/>
                          <w:szCs w:val="24"/>
                        </w:rPr>
                        <w:t xml:space="preserve"> &lt;0</w:t>
                      </w:r>
                    </w:p>
                    <w:p w:rsidR="00A66FAA" w:rsidRPr="00A66FAA" w:rsidRDefault="00A66FAA" w:rsidP="00A66FAA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373A" w:rsidRDefault="003B373A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F31432" w:rsidRPr="00F31432" w:rsidRDefault="00222B6F" w:rsidP="00F31432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>
                <wp:simplePos x="0" y="0"/>
                <wp:positionH relativeFrom="column">
                  <wp:posOffset>1995805</wp:posOffset>
                </wp:positionH>
                <wp:positionV relativeFrom="paragraph">
                  <wp:posOffset>948690</wp:posOffset>
                </wp:positionV>
                <wp:extent cx="2156460" cy="285750"/>
                <wp:effectExtent l="0" t="0" r="0" b="0"/>
                <wp:wrapNone/>
                <wp:docPr id="142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6FAA" w:rsidRPr="00546045" w:rsidRDefault="00A66FAA" w:rsidP="00A66FA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 w:rsidR="00D74FF7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</w:t>
                            </w:r>
                            <w:r w:rsidR="00D74FF7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page </w:t>
                            </w:r>
                            <w:r w:rsidR="001E3B42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83</w:t>
                            </w:r>
                          </w:p>
                          <w:p w:rsidR="00A66FAA" w:rsidRPr="00546045" w:rsidRDefault="00A66FAA" w:rsidP="00A66FA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7.15pt;margin-top:74.7pt;width:169.8pt;height:22.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" filled="f" stroked="f">
                <v:textbox>
                  <w:txbxContent>
                    <w:p w:rsidR="00A66FAA" w:rsidRPr="00546045" w:rsidRDefault="00A66FAA" w:rsidP="00A66FA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 w:rsidR="00D74FF7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-</w:t>
                      </w:r>
                      <w:r w:rsidR="00D74FF7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</w:t>
                      </w:r>
                      <w:r w:rsidR="001E3B42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83</w:t>
                      </w:r>
                    </w:p>
                    <w:p w:rsidR="00A66FAA" w:rsidRPr="00546045" w:rsidRDefault="00A66FAA" w:rsidP="00A66FA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1A74" w:rsidRDefault="00261A74" w:rsidP="007C2AC0">
      <w:pPr>
        <w:pStyle w:val="ListParagraph"/>
        <w:numPr>
          <w:ilvl w:val="0"/>
          <w:numId w:val="9"/>
        </w:numPr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Determine the x-intercept and y-intercept of the following exponential functions:</w:t>
      </w:r>
    </w:p>
    <w:p w:rsidR="00261A74" w:rsidRDefault="00261A74" w:rsidP="00261A74">
      <w:pPr>
        <w:pStyle w:val="ListParagraph"/>
        <w:numPr>
          <w:ilvl w:val="0"/>
          <w:numId w:val="14"/>
        </w:numPr>
        <w:ind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r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3∙2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-6</m:t>
        </m:r>
      </m:oMath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 b.   </w:t>
      </w:r>
      <m:oMath>
        <m:r>
          <w:rPr>
            <w:rFonts w:ascii="Cambria Math" w:hAnsi="Cambria Math"/>
            <w:sz w:val="22"/>
            <w:szCs w:val="22"/>
          </w:rPr>
          <m:t>r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-1∙3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+9</m:t>
        </m:r>
      </m:oMath>
    </w:p>
    <w:p w:rsidR="00261A74" w:rsidRDefault="00261A74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261A74" w:rsidRDefault="00261A74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A656D8" w:rsidRDefault="00A656D8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A656D8" w:rsidRDefault="00A656D8" w:rsidP="00261A74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</w:p>
    <w:p w:rsidR="00A656D8" w:rsidRPr="006A0A7D" w:rsidRDefault="00A656D8" w:rsidP="00A656D8">
      <w:pPr>
        <w:pStyle w:val="ListParagraph"/>
        <w:numPr>
          <w:ilvl w:val="0"/>
          <w:numId w:val="9"/>
        </w:numPr>
        <w:ind w:left="0" w:right="-540"/>
        <w:rPr>
          <w:rFonts w:asciiTheme="majorHAnsi" w:hAnsiTheme="majorHAnsi"/>
          <w:sz w:val="24"/>
          <w:szCs w:val="24"/>
        </w:rPr>
      </w:pPr>
      <w:r w:rsidRPr="006A0A7D">
        <w:rPr>
          <w:rFonts w:asciiTheme="majorHAnsi" w:hAnsiTheme="majorHAnsi"/>
          <w:sz w:val="24"/>
          <w:szCs w:val="24"/>
        </w:rPr>
        <w:t>The parent graph is shown in light gray on the graph.  Graph the transformed</w:t>
      </w:r>
      <w:r>
        <w:rPr>
          <w:rFonts w:asciiTheme="majorHAnsi" w:hAnsiTheme="majorHAnsi"/>
          <w:sz w:val="24"/>
          <w:szCs w:val="24"/>
        </w:rPr>
        <w:t xml:space="preserve"> function</w:t>
      </w:r>
      <w:r w:rsidRPr="006A0A7D">
        <w:rPr>
          <w:rFonts w:asciiTheme="majorHAnsi" w:hAnsiTheme="majorHAnsi"/>
          <w:sz w:val="24"/>
          <w:szCs w:val="24"/>
        </w:rPr>
        <w:t xml:space="preserve"> on the same Cartesian </w:t>
      </w:r>
      <w:r>
        <w:rPr>
          <w:rFonts w:asciiTheme="majorHAnsi" w:hAnsiTheme="majorHAnsi"/>
          <w:sz w:val="24"/>
          <w:szCs w:val="24"/>
        </w:rPr>
        <w:t>coordinate grid and describe the transformations based on the function t(x).</w:t>
      </w:r>
    </w:p>
    <w:p w:rsidR="00A656D8" w:rsidRPr="006A0A7D" w:rsidRDefault="00A656D8" w:rsidP="00A656D8">
      <w:pPr>
        <w:pStyle w:val="ListParagraph"/>
        <w:numPr>
          <w:ilvl w:val="0"/>
          <w:numId w:val="16"/>
        </w:numPr>
        <w:ind w:left="270" w:right="-540"/>
        <w:rPr>
          <w:rFonts w:asciiTheme="majorHAnsi" w:hAnsiTheme="majorHAnsi"/>
          <w:sz w:val="24"/>
          <w:szCs w:val="24"/>
        </w:rPr>
      </w:pPr>
      <w:r w:rsidRPr="006A0A7D">
        <w:rPr>
          <w:rFonts w:asciiTheme="majorHAnsi" w:hAnsiTheme="majorHAnsi"/>
        </w:rPr>
        <w:t>Parent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="00782101">
        <w:rPr>
          <w:rFonts w:asciiTheme="majorHAnsi" w:hAnsiTheme="majorHAnsi"/>
          <w:sz w:val="24"/>
          <w:szCs w:val="24"/>
        </w:rPr>
        <w:t xml:space="preserve">        </w:t>
      </w:r>
      <w:r w:rsidRPr="006A0A7D">
        <w:rPr>
          <w:rFonts w:asciiTheme="majorHAnsi" w:hAnsiTheme="majorHAnsi"/>
          <w:sz w:val="24"/>
          <w:szCs w:val="24"/>
        </w:rPr>
        <w:t xml:space="preserve">b. </w:t>
      </w:r>
      <w:r w:rsidRPr="006A0A7D">
        <w:rPr>
          <w:rFonts w:asciiTheme="majorHAnsi" w:hAnsiTheme="majorHAnsi"/>
        </w:rPr>
        <w:t>Parent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 w:rsidRPr="006A0A7D">
        <w:rPr>
          <w:rFonts w:asciiTheme="majorHAnsi" w:hAnsiTheme="majorHAnsi"/>
          <w:sz w:val="24"/>
          <w:szCs w:val="24"/>
        </w:rPr>
        <w:tab/>
      </w:r>
    </w:p>
    <w:p w:rsidR="00A656D8" w:rsidRPr="006A0A7D" w:rsidRDefault="00A656D8" w:rsidP="00A656D8">
      <w:pPr>
        <w:pStyle w:val="ListParagraph"/>
        <w:ind w:left="270" w:right="-540"/>
        <w:rPr>
          <w:rFonts w:asciiTheme="majorHAnsi" w:hAnsiTheme="majorHAnsi"/>
          <w:sz w:val="24"/>
          <w:szCs w:val="24"/>
        </w:rPr>
      </w:pPr>
      <w:r w:rsidRPr="006A0A7D">
        <w:rPr>
          <w:rFonts w:asciiTheme="majorHAnsi" w:hAnsiTheme="majorHAnsi"/>
        </w:rPr>
        <w:t>Transformed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x-2</m:t>
                </m:r>
              </m:e>
            </m:d>
          </m:sup>
        </m:sSup>
        <m:r>
          <w:rPr>
            <w:rFonts w:ascii="Cambria Math" w:hAnsi="Cambria Math"/>
            <w:sz w:val="24"/>
            <w:szCs w:val="24"/>
          </w:rPr>
          <m:t>-6</m:t>
        </m:r>
      </m:oMath>
      <w:r w:rsidR="00782101">
        <w:rPr>
          <w:rFonts w:asciiTheme="majorHAnsi" w:hAnsiTheme="majorHAnsi"/>
          <w:sz w:val="24"/>
          <w:szCs w:val="24"/>
        </w:rPr>
        <w:tab/>
      </w:r>
      <w:r w:rsidR="00782101">
        <w:rPr>
          <w:rFonts w:asciiTheme="majorHAnsi" w:hAnsiTheme="majorHAnsi"/>
          <w:sz w:val="24"/>
          <w:szCs w:val="24"/>
        </w:rPr>
        <w:tab/>
        <w:t xml:space="preserve">            </w:t>
      </w:r>
      <w:r w:rsidRPr="006A0A7D">
        <w:rPr>
          <w:rFonts w:asciiTheme="majorHAnsi" w:hAnsiTheme="majorHAnsi"/>
        </w:rPr>
        <w:t>Transformed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∙2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x-4</m:t>
                </m:r>
              </m:e>
            </m:d>
          </m:sup>
        </m:sSup>
      </m:oMath>
    </w:p>
    <w:p w:rsidR="00A656D8" w:rsidRPr="006A0A7D" w:rsidRDefault="00A656D8" w:rsidP="00A656D8">
      <w:pPr>
        <w:pStyle w:val="ListParagraph"/>
        <w:ind w:left="270" w:right="-900"/>
        <w:rPr>
          <w:rFonts w:asciiTheme="majorHAnsi" w:hAnsiTheme="majorHAnsi"/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782101" w:rsidP="00A656D8">
      <w:pPr>
        <w:ind w:right="-540"/>
        <w:rPr>
          <w:sz w:val="24"/>
          <w:szCs w:val="24"/>
        </w:rPr>
      </w:pPr>
      <w:r w:rsidRPr="007821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0B5A006B" wp14:editId="16CEBE26">
                <wp:simplePos x="0" y="0"/>
                <wp:positionH relativeFrom="column">
                  <wp:posOffset>75565</wp:posOffset>
                </wp:positionH>
                <wp:positionV relativeFrom="paragraph">
                  <wp:posOffset>26035</wp:posOffset>
                </wp:positionV>
                <wp:extent cx="3114675" cy="733425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Pr="00782101" w:rsidRDefault="00782101" w:rsidP="00782101">
                            <w:pPr>
                              <w:ind w:left="270" w:hanging="270"/>
                            </w:pP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</w:rPr>
                              <w:t>Domain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</w:rPr>
                              <w:t>Range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0" o:spid="_x0000_s1036" type="#_x0000_t202" style="position:absolute;margin-left:5.95pt;margin-top:2.05pt;width:245.25pt;height:57.75pt;z-index:25184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" filled="f" stroked="f" strokeweight=".5pt">
                <v:textbox>
                  <w:txbxContent>
                    <w:p w:rsidR="00782101" w:rsidRPr="00782101" w:rsidRDefault="00782101" w:rsidP="00782101">
                      <w:pPr>
                        <w:ind w:left="270" w:hanging="270"/>
                      </w:pPr>
                      <w:r w:rsidRPr="00782101">
                        <w:rPr>
                          <w:rFonts w:asciiTheme="majorHAnsi" w:hAnsiTheme="majorHAnsi"/>
                        </w:rPr>
                        <w:t xml:space="preserve">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</w:rPr>
                        <w:t>Domain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</w:rPr>
                        <w:t>Range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  <w:r w:rsidRPr="007821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6236BDE6" wp14:editId="691FFDD7">
                <wp:simplePos x="0" y="0"/>
                <wp:positionH relativeFrom="column">
                  <wp:posOffset>3523615</wp:posOffset>
                </wp:positionH>
                <wp:positionV relativeFrom="paragraph">
                  <wp:posOffset>35560</wp:posOffset>
                </wp:positionV>
                <wp:extent cx="3114675" cy="73342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Pr="00782101" w:rsidRDefault="00782101" w:rsidP="00782101">
                            <w:pPr>
                              <w:ind w:left="270" w:hanging="270"/>
                            </w:pP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</w:rPr>
                              <w:t>Domain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</w:rPr>
                              <w:t>Range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1" o:spid="_x0000_s1037" type="#_x0000_t202" style="position:absolute;margin-left:277.45pt;margin-top:2.8pt;width:245.25pt;height:57.75pt;z-index:25184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" filled="f" stroked="f" strokeweight=".5pt">
                <v:textbox>
                  <w:txbxContent>
                    <w:p w:rsidR="00782101" w:rsidRPr="00782101" w:rsidRDefault="00782101" w:rsidP="00782101">
                      <w:pPr>
                        <w:ind w:left="270" w:hanging="270"/>
                      </w:pPr>
                      <w:r w:rsidRPr="00782101">
                        <w:rPr>
                          <w:rFonts w:asciiTheme="majorHAnsi" w:hAnsiTheme="majorHAnsi"/>
                        </w:rPr>
                        <w:t xml:space="preserve">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</w:rPr>
                        <w:t>Domain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</w:rPr>
                        <w:t>Range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1E3B42" w:rsidRPr="00A656D8" w:rsidRDefault="001E3B42" w:rsidP="00A656D8">
      <w:pPr>
        <w:ind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6752" behindDoc="0" locked="0" layoutInCell="1" allowOverlap="1" wp14:anchorId="70992E87" wp14:editId="3F9AE0C3">
            <wp:simplePos x="0" y="0"/>
            <wp:positionH relativeFrom="column">
              <wp:posOffset>3423533</wp:posOffset>
            </wp:positionH>
            <wp:positionV relativeFrom="paragraph">
              <wp:posOffset>36360</wp:posOffset>
            </wp:positionV>
            <wp:extent cx="2980690" cy="2761615"/>
            <wp:effectExtent l="0" t="0" r="0" b="63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728" behindDoc="0" locked="0" layoutInCell="1" allowOverlap="1" wp14:anchorId="33AD6C16" wp14:editId="1F185A44">
            <wp:simplePos x="0" y="0"/>
            <wp:positionH relativeFrom="column">
              <wp:posOffset>-107094</wp:posOffset>
            </wp:positionH>
            <wp:positionV relativeFrom="paragraph">
              <wp:posOffset>36222</wp:posOffset>
            </wp:positionV>
            <wp:extent cx="2980690" cy="27616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Pr="001E3B42" w:rsidRDefault="00A656D8" w:rsidP="001E3B42">
      <w:pPr>
        <w:ind w:right="-540"/>
        <w:rPr>
          <w:sz w:val="24"/>
          <w:szCs w:val="24"/>
        </w:rPr>
      </w:pPr>
    </w:p>
    <w:p w:rsidR="00A656D8" w:rsidRPr="006A0A7D" w:rsidRDefault="00A656D8" w:rsidP="00A656D8">
      <w:pPr>
        <w:pStyle w:val="ListParagraph"/>
        <w:numPr>
          <w:ilvl w:val="0"/>
          <w:numId w:val="17"/>
        </w:numPr>
        <w:ind w:left="270" w:right="-540"/>
        <w:rPr>
          <w:rFonts w:asciiTheme="majorHAnsi" w:hAnsiTheme="majorHAnsi"/>
          <w:sz w:val="24"/>
          <w:szCs w:val="24"/>
        </w:rPr>
      </w:pPr>
      <w:r w:rsidRPr="006A0A7D">
        <w:rPr>
          <w:rFonts w:asciiTheme="majorHAnsi" w:hAnsiTheme="majorHAnsi"/>
        </w:rPr>
        <w:t>Parent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     d</w:t>
      </w:r>
      <w:r w:rsidRPr="006A0A7D">
        <w:rPr>
          <w:rFonts w:asciiTheme="majorHAnsi" w:hAnsiTheme="majorHAnsi"/>
          <w:sz w:val="24"/>
          <w:szCs w:val="24"/>
        </w:rPr>
        <w:t xml:space="preserve">. </w:t>
      </w:r>
      <w:r w:rsidRPr="006A0A7D">
        <w:rPr>
          <w:rFonts w:asciiTheme="majorHAnsi" w:hAnsiTheme="majorHAnsi"/>
        </w:rPr>
        <w:t>Parent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 w:rsidRPr="006A0A7D">
        <w:rPr>
          <w:rFonts w:asciiTheme="majorHAnsi" w:hAnsiTheme="majorHAnsi"/>
          <w:sz w:val="24"/>
          <w:szCs w:val="24"/>
        </w:rPr>
        <w:tab/>
      </w:r>
    </w:p>
    <w:p w:rsidR="00A656D8" w:rsidRPr="006A0A7D" w:rsidRDefault="00A656D8" w:rsidP="00A656D8">
      <w:pPr>
        <w:pStyle w:val="ListParagraph"/>
        <w:ind w:left="270" w:right="-540"/>
        <w:rPr>
          <w:rFonts w:asciiTheme="majorHAnsi" w:hAnsiTheme="majorHAnsi"/>
          <w:sz w:val="24"/>
          <w:szCs w:val="24"/>
        </w:rPr>
      </w:pPr>
      <w:r w:rsidRPr="006A0A7D">
        <w:rPr>
          <w:rFonts w:asciiTheme="majorHAnsi" w:hAnsiTheme="majorHAnsi"/>
        </w:rPr>
        <w:t>Transformed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=-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x+3</m:t>
                </m:r>
              </m:e>
            </m:d>
          </m:sup>
        </m:sSup>
      </m:oMath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 w:rsidR="00782101">
        <w:rPr>
          <w:rFonts w:asciiTheme="majorHAnsi" w:hAnsiTheme="majorHAnsi"/>
          <w:sz w:val="24"/>
          <w:szCs w:val="24"/>
        </w:rPr>
        <w:t xml:space="preserve">            </w:t>
      </w:r>
      <w:r w:rsidRPr="006A0A7D">
        <w:rPr>
          <w:rFonts w:asciiTheme="majorHAnsi" w:hAnsiTheme="majorHAnsi"/>
        </w:rPr>
        <w:t>Transformed Function:</w:t>
      </w:r>
      <w:r w:rsidRPr="006A0A7D">
        <w:rPr>
          <w:rFonts w:asciiTheme="majorHAnsi" w:hAnsiTheme="majorHAnsi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t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-x</m:t>
                </m:r>
              </m:e>
            </m:d>
          </m:sup>
        </m:sSup>
        <m:r>
          <w:rPr>
            <w:rFonts w:ascii="Cambria Math" w:hAnsi="Cambria Math"/>
            <w:sz w:val="24"/>
            <w:szCs w:val="24"/>
          </w:rPr>
          <m:t>+2</m:t>
        </m:r>
      </m:oMath>
    </w:p>
    <w:p w:rsidR="00A656D8" w:rsidRPr="006A0A7D" w:rsidRDefault="00A656D8" w:rsidP="00A656D8">
      <w:pPr>
        <w:pStyle w:val="ListParagraph"/>
        <w:ind w:left="270" w:right="-900"/>
        <w:rPr>
          <w:rFonts w:asciiTheme="majorHAnsi" w:hAnsiTheme="majorHAnsi"/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1E3B42" w:rsidRDefault="001E3B42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782101" w:rsidP="00A656D8">
      <w:pPr>
        <w:pStyle w:val="ListParagraph"/>
        <w:ind w:left="-180" w:right="-540"/>
        <w:rPr>
          <w:sz w:val="24"/>
          <w:szCs w:val="24"/>
        </w:rPr>
      </w:pPr>
      <w:r w:rsidRPr="00782101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44093781" wp14:editId="30A318EB">
                <wp:simplePos x="0" y="0"/>
                <wp:positionH relativeFrom="column">
                  <wp:posOffset>3523615</wp:posOffset>
                </wp:positionH>
                <wp:positionV relativeFrom="paragraph">
                  <wp:posOffset>133350</wp:posOffset>
                </wp:positionV>
                <wp:extent cx="3114675" cy="73342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Pr="00782101" w:rsidRDefault="00782101" w:rsidP="00782101">
                            <w:pPr>
                              <w:ind w:left="270" w:hanging="270"/>
                            </w:pP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</w:rPr>
                              <w:t>Domain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</w:rPr>
                              <w:t>Range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9" o:spid="_x0000_s1038" type="#_x0000_t202" style="position:absolute;left:0;text-align:left;margin-left:277.45pt;margin-top:10.5pt;width:245.25pt;height:57.75pt;z-index:25184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" filled="f" stroked="f" strokeweight=".5pt">
                <v:textbox>
                  <w:txbxContent>
                    <w:p w:rsidR="00782101" w:rsidRPr="00782101" w:rsidRDefault="00782101" w:rsidP="00782101">
                      <w:pPr>
                        <w:ind w:left="270" w:hanging="270"/>
                      </w:pPr>
                      <w:r w:rsidRPr="00782101">
                        <w:rPr>
                          <w:rFonts w:asciiTheme="majorHAnsi" w:hAnsiTheme="majorHAnsi"/>
                        </w:rPr>
                        <w:t xml:space="preserve">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</w:rPr>
                        <w:t>Domain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</w:rPr>
                        <w:t>Range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  <w:r w:rsidRPr="00782101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2E877EC6" wp14:editId="1F1733DE">
                <wp:simplePos x="0" y="0"/>
                <wp:positionH relativeFrom="column">
                  <wp:posOffset>75565</wp:posOffset>
                </wp:positionH>
                <wp:positionV relativeFrom="paragraph">
                  <wp:posOffset>123825</wp:posOffset>
                </wp:positionV>
                <wp:extent cx="3114675" cy="733425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101" w:rsidRPr="00782101" w:rsidRDefault="00782101" w:rsidP="00782101">
                            <w:pPr>
                              <w:ind w:left="270" w:hanging="270"/>
                            </w:pP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Determine the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006600"/>
                              </w:rPr>
                              <w:t>Domain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&amp; </w:t>
                            </w:r>
                            <w:r w:rsidRPr="00782101">
                              <w:rPr>
                                <w:rFonts w:asciiTheme="majorHAnsi" w:hAnsiTheme="majorHAnsi"/>
                                <w:color w:val="800000"/>
                              </w:rPr>
                              <w:t>Range</w:t>
                            </w:r>
                            <w:r w:rsidRPr="00782101">
                              <w:rPr>
                                <w:rFonts w:asciiTheme="majorHAnsi" w:hAnsiTheme="majorHAnsi"/>
                              </w:rPr>
                              <w:t xml:space="preserve"> of the function.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5" o:spid="_x0000_s1039" type="#_x0000_t202" style="position:absolute;left:0;text-align:left;margin-left:5.95pt;margin-top:9.75pt;width:245.25pt;height:57.75pt;z-index:25183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" filled="f" stroked="f" strokeweight=".5pt">
                <v:textbox>
                  <w:txbxContent>
                    <w:p w:rsidR="00782101" w:rsidRPr="00782101" w:rsidRDefault="00782101" w:rsidP="00782101">
                      <w:pPr>
                        <w:ind w:left="270" w:hanging="270"/>
                      </w:pPr>
                      <w:r w:rsidRPr="00782101">
                        <w:rPr>
                          <w:rFonts w:asciiTheme="majorHAnsi" w:hAnsiTheme="majorHAnsi"/>
                        </w:rPr>
                        <w:t xml:space="preserve">Determine the </w:t>
                      </w:r>
                      <w:r w:rsidRPr="00782101">
                        <w:rPr>
                          <w:rFonts w:asciiTheme="majorHAnsi" w:hAnsiTheme="majorHAnsi"/>
                          <w:color w:val="006600"/>
                        </w:rPr>
                        <w:t>Domain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&amp; </w:t>
                      </w:r>
                      <w:r w:rsidRPr="00782101">
                        <w:rPr>
                          <w:rFonts w:asciiTheme="majorHAnsi" w:hAnsiTheme="majorHAnsi"/>
                          <w:color w:val="800000"/>
                        </w:rPr>
                        <w:t>Range</w:t>
                      </w:r>
                      <w:r w:rsidRPr="00782101">
                        <w:rPr>
                          <w:rFonts w:asciiTheme="majorHAnsi" w:hAnsiTheme="majorHAnsi"/>
                        </w:rPr>
                        <w:t xml:space="preserve"> of the function.</w:t>
                      </w:r>
                    </w:p>
                  </w:txbxContent>
                </v:textbox>
              </v:shape>
            </w:pict>
          </mc:Fallback>
        </mc:AlternateContent>
      </w:r>
    </w:p>
    <w:p w:rsidR="00A656D8" w:rsidRPr="00A656D8" w:rsidRDefault="00A656D8" w:rsidP="00A656D8">
      <w:pPr>
        <w:ind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8800" behindDoc="0" locked="0" layoutInCell="1" allowOverlap="1" wp14:anchorId="4D2B52B9" wp14:editId="12115F86">
            <wp:simplePos x="0" y="0"/>
            <wp:positionH relativeFrom="column">
              <wp:posOffset>3440430</wp:posOffset>
            </wp:positionH>
            <wp:positionV relativeFrom="paragraph">
              <wp:posOffset>52705</wp:posOffset>
            </wp:positionV>
            <wp:extent cx="2997200" cy="2743200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776" behindDoc="0" locked="0" layoutInCell="1" allowOverlap="1" wp14:anchorId="3F8A42C4" wp14:editId="36301DB0">
            <wp:simplePos x="0" y="0"/>
            <wp:positionH relativeFrom="column">
              <wp:posOffset>-19050</wp:posOffset>
            </wp:positionH>
            <wp:positionV relativeFrom="paragraph">
              <wp:posOffset>4445</wp:posOffset>
            </wp:positionV>
            <wp:extent cx="2997200" cy="274320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A656D8" w:rsidP="00A656D8">
      <w:pPr>
        <w:pStyle w:val="ListParagraph"/>
        <w:ind w:left="-180" w:right="-540"/>
        <w:rPr>
          <w:sz w:val="24"/>
          <w:szCs w:val="24"/>
        </w:rPr>
      </w:pPr>
    </w:p>
    <w:p w:rsidR="00A656D8" w:rsidRDefault="001E3B42" w:rsidP="00A656D8">
      <w:pPr>
        <w:ind w:right="-540"/>
        <w:rPr>
          <w:sz w:val="24"/>
          <w:szCs w:val="24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1E29845E" wp14:editId="39C7BF33">
                <wp:simplePos x="0" y="0"/>
                <wp:positionH relativeFrom="column">
                  <wp:posOffset>2091055</wp:posOffset>
                </wp:positionH>
                <wp:positionV relativeFrom="paragraph">
                  <wp:posOffset>877570</wp:posOffset>
                </wp:positionV>
                <wp:extent cx="2156460" cy="285750"/>
                <wp:effectExtent l="0" t="0" r="0" b="0"/>
                <wp:wrapNone/>
                <wp:docPr id="36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5-2   page 84</w:t>
                            </w:r>
                          </w:p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64.65pt;margin-top:69.1pt;width:169.8pt;height:22.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" filled="f" stroked="f">
                <v:textbox>
                  <w:txbxContent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5-2   page 8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4</w:t>
                      </w:r>
                    </w:p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56D8" w:rsidRDefault="00A656D8" w:rsidP="001E3B42">
      <w:pPr>
        <w:pStyle w:val="ListParagraph"/>
        <w:numPr>
          <w:ilvl w:val="0"/>
          <w:numId w:val="9"/>
        </w:numPr>
        <w:ind w:left="0" w:right="-540"/>
        <w:rPr>
          <w:sz w:val="24"/>
          <w:szCs w:val="24"/>
        </w:rPr>
      </w:pPr>
      <w:r w:rsidRPr="00A07C52">
        <w:rPr>
          <w:sz w:val="24"/>
          <w:szCs w:val="24"/>
        </w:rPr>
        <w:lastRenderedPageBreak/>
        <w:t xml:space="preserve">Given the graph of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A07C52">
        <w:rPr>
          <w:sz w:val="24"/>
          <w:szCs w:val="24"/>
        </w:rPr>
        <w:t xml:space="preserve"> on the left, determine an equation for </w:t>
      </w:r>
      <m:oMath>
        <m:r>
          <w:rPr>
            <w:rFonts w:ascii="Cambria Math" w:hAnsi="Cambria Math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A07C52">
        <w:rPr>
          <w:sz w:val="24"/>
          <w:szCs w:val="24"/>
        </w:rPr>
        <w:t xml:space="preserve"> on the right in terms of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.</m:t>
        </m:r>
      </m:oMath>
    </w:p>
    <w:p w:rsidR="00A656D8" w:rsidRPr="00AB2DC2" w:rsidRDefault="001E3B42" w:rsidP="00A656D8">
      <w:pPr>
        <w:pStyle w:val="ListParagraph"/>
        <w:ind w:left="-180" w:right="-54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9824" behindDoc="1" locked="0" layoutInCell="1" allowOverlap="1" wp14:anchorId="7220B653" wp14:editId="6BFF8B35">
            <wp:simplePos x="0" y="0"/>
            <wp:positionH relativeFrom="column">
              <wp:posOffset>102235</wp:posOffset>
            </wp:positionH>
            <wp:positionV relativeFrom="paragraph">
              <wp:posOffset>92075</wp:posOffset>
            </wp:positionV>
            <wp:extent cx="5943600" cy="2451100"/>
            <wp:effectExtent l="0" t="0" r="0" b="635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6D8" w:rsidRPr="00352E4A" w:rsidRDefault="00A656D8" w:rsidP="001E3B4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352E4A" w:rsidRDefault="001E3B42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146050</wp:posOffset>
                </wp:positionV>
                <wp:extent cx="2022475" cy="499745"/>
                <wp:effectExtent l="0" t="0" r="53975" b="5270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475" cy="499745"/>
                          <a:chOff x="0" y="0"/>
                          <a:chExt cx="2022475" cy="499745"/>
                        </a:xfrm>
                      </wpg:grpSpPr>
                      <wps:wsp>
                        <wps:cNvPr id="31" name="AutoShape 104"/>
                        <wps:cNvSpPr>
                          <a:spLocks noChangeArrowheads="1"/>
                        </wps:cNvSpPr>
                        <wps:spPr bwMode="auto">
                          <a:xfrm>
                            <a:off x="66675" y="0"/>
                            <a:ext cx="1955800" cy="4997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"/>
                            <a:ext cx="117983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56D8" w:rsidRPr="00B3400E" w:rsidRDefault="00A656D8" w:rsidP="00A656D8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g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=      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34" style="position:absolute;margin-left:379.5pt;margin-top:11.5pt;width:159.25pt;height:39.35pt;z-index:251780608" coordsize="20224,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">
                <v:roundrect id="AutoShape 104" o:spid="_x0000_s1035" style="position:absolute;left:666;width:19558;height:49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SEsQA&#10;AADbAAAADwAAAGRycy9kb3ducmV2LnhtbESP0WrCQBRE3wX/YblCX0Q3WlCJriJtpS0+JfoBl+w1&#10;G83eDdltjH/fLRR8HGbmDLPZ9bYWHbW+cqxgNk1AEBdOV1wqOJ8OkxUIH5A11o5JwYM87LbDwQZT&#10;7e6cUZeHUkQI+xQVmBCaVEpfGLLop64hjt7FtRZDlG0pdYv3CLe1nCfJQlqsOC4YbOjNUHHLf6yC&#10;hX93+WP82e3n30d7uCzNx3WcKfUy6vdrEIH68Az/t7+0gtcZ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ZkhLEAAAA2wAAAA8AAAAAAAAAAAAAAAAAmAIAAGRycy9k&#10;b3ducmV2LnhtbFBLBQYAAAAABAAEAPUAAACJAwAAAAA=&#10;">
                  <v:shadow on="t"/>
                </v:roundrect>
                <v:shape id="Text Box 103" o:spid="_x0000_s1036" type="#_x0000_t202" style="position:absolute;top:571;width:11798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A656D8" w:rsidRPr="00B3400E" w:rsidRDefault="00A656D8" w:rsidP="00A656D8">
                        <w:pPr>
                          <w:rPr>
                            <w:sz w:val="32"/>
                            <w:szCs w:val="32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=       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6EE113A" wp14:editId="3617C21A">
                <wp:simplePos x="0" y="0"/>
                <wp:positionH relativeFrom="column">
                  <wp:posOffset>-440055</wp:posOffset>
                </wp:positionH>
                <wp:positionV relativeFrom="paragraph">
                  <wp:posOffset>61595</wp:posOffset>
                </wp:positionV>
                <wp:extent cx="7070725" cy="0"/>
                <wp:effectExtent l="0" t="19050" r="15875" b="19050"/>
                <wp:wrapNone/>
                <wp:docPr id="24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072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5" o:spid="_x0000_s1026" type="#_x0000_t32" style="position:absolute;margin-left:-34.65pt;margin-top:4.85pt;width:556.75pt;height:0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" strokeweight="2.25pt"/>
            </w:pict>
          </mc:Fallback>
        </mc:AlternateContent>
      </w: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ind w:left="-5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0848" behindDoc="1" locked="0" layoutInCell="1" allowOverlap="1" wp14:anchorId="487E25BA" wp14:editId="2A7A38F2">
            <wp:simplePos x="0" y="0"/>
            <wp:positionH relativeFrom="column">
              <wp:posOffset>91440</wp:posOffset>
            </wp:positionH>
            <wp:positionV relativeFrom="paragraph">
              <wp:posOffset>0</wp:posOffset>
            </wp:positionV>
            <wp:extent cx="5943600" cy="247904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6D8" w:rsidRPr="00352E4A" w:rsidRDefault="00A656D8" w:rsidP="001E3B4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b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1E3B42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82656" behindDoc="0" locked="0" layoutInCell="1" allowOverlap="1" wp14:anchorId="7E9286C4" wp14:editId="5649145F">
                <wp:simplePos x="0" y="0"/>
                <wp:positionH relativeFrom="column">
                  <wp:posOffset>4829175</wp:posOffset>
                </wp:positionH>
                <wp:positionV relativeFrom="paragraph">
                  <wp:posOffset>95250</wp:posOffset>
                </wp:positionV>
                <wp:extent cx="2003425" cy="499745"/>
                <wp:effectExtent l="0" t="0" r="53975" b="52705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3425" cy="499745"/>
                          <a:chOff x="0" y="0"/>
                          <a:chExt cx="2003425" cy="499745"/>
                        </a:xfrm>
                      </wpg:grpSpPr>
                      <wps:wsp>
                        <wps:cNvPr id="23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47625" y="0"/>
                            <a:ext cx="1955800" cy="4997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"/>
                            <a:ext cx="117983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656D8" w:rsidRPr="00B3400E" w:rsidRDefault="00A656D8" w:rsidP="00A656D8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g</m:t>
                                  </m:r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=       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37" style="position:absolute;margin-left:380.25pt;margin-top:7.5pt;width:157.75pt;height:39.35pt;z-index:251782656" coordsize="20034,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">
                <v:roundrect id="AutoShape 105" o:spid="_x0000_s1038" style="position:absolute;left:476;width:19558;height:49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/I8QA&#10;AADbAAAADwAAAGRycy9kb3ducmV2LnhtbESP0WrCQBRE3wv+w3KFvohumoJKdBWxlVp8MvoBl+w1&#10;G83eDdltjH/fFQp9HGbmDLNc97YWHbW+cqzgbZKAIC6crrhUcD7txnMQPiBrrB2Tggd5WK8GL0vM&#10;tLvzkbo8lCJC2GeowITQZFL6wpBFP3ENcfQurrUYomxLqVu8R7itZZokU2mx4rhgsKGtoeKW/1gF&#10;U//h8sfoq9uk3we7u8zM53V0VOp12G8WIAL14T/8195rBek7PL/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ePyPEAAAA2wAAAA8AAAAAAAAAAAAAAAAAmAIAAGRycy9k&#10;b3ducmV2LnhtbFBLBQYAAAAABAAEAPUAAACJAwAAAAA=&#10;">
                  <v:shadow on="t"/>
                </v:roundrect>
                <v:shape id="_x0000_s1039" type="#_x0000_t202" style="position:absolute;top:571;width:11798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A656D8" w:rsidRPr="00B3400E" w:rsidRDefault="00A656D8" w:rsidP="00A656D8">
                        <w:pPr>
                          <w:rPr>
                            <w:sz w:val="32"/>
                            <w:szCs w:val="32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g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=       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41770823" wp14:editId="0E7FFA57">
                <wp:simplePos x="0" y="0"/>
                <wp:positionH relativeFrom="column">
                  <wp:posOffset>-398725</wp:posOffset>
                </wp:positionH>
                <wp:positionV relativeFrom="paragraph">
                  <wp:posOffset>97486</wp:posOffset>
                </wp:positionV>
                <wp:extent cx="7070725" cy="0"/>
                <wp:effectExtent l="0" t="19050" r="15875" b="19050"/>
                <wp:wrapNone/>
                <wp:docPr id="8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072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-31.4pt;margin-top:7.7pt;width:556.75pt;height:0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" strokeweight="2.25pt"/>
            </w:pict>
          </mc:Fallback>
        </mc:AlternateContent>
      </w:r>
    </w:p>
    <w:p w:rsidR="00A656D8" w:rsidRDefault="00A656D8" w:rsidP="00A656D8">
      <w:pPr>
        <w:ind w:left="-5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93920" behindDoc="1" locked="0" layoutInCell="1" allowOverlap="1" wp14:anchorId="5EB383FE" wp14:editId="27DB7D71">
            <wp:simplePos x="0" y="0"/>
            <wp:positionH relativeFrom="column">
              <wp:posOffset>95250</wp:posOffset>
            </wp:positionH>
            <wp:positionV relativeFrom="paragraph">
              <wp:posOffset>69215</wp:posOffset>
            </wp:positionV>
            <wp:extent cx="5943600" cy="2451100"/>
            <wp:effectExtent l="0" t="0" r="0" b="635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6D8" w:rsidRDefault="00A656D8" w:rsidP="00A656D8">
      <w:pPr>
        <w:ind w:left="-540"/>
        <w:rPr>
          <w:sz w:val="22"/>
          <w:szCs w:val="22"/>
        </w:rPr>
      </w:pPr>
      <w:proofErr w:type="gramStart"/>
      <w:r>
        <w:rPr>
          <w:sz w:val="22"/>
          <w:szCs w:val="22"/>
        </w:rPr>
        <w:t>c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A656D8" w:rsidRDefault="00A656D8" w:rsidP="00A656D8">
      <w:pPr>
        <w:ind w:left="-540"/>
        <w:rPr>
          <w:sz w:val="22"/>
          <w:szCs w:val="22"/>
        </w:rPr>
      </w:pPr>
    </w:p>
    <w:p w:rsidR="00A656D8" w:rsidRPr="00352E4A" w:rsidRDefault="00A656D8" w:rsidP="00A656D8">
      <w:pPr>
        <w:ind w:left="-540"/>
        <w:rPr>
          <w:sz w:val="22"/>
          <w:szCs w:val="22"/>
        </w:rPr>
      </w:pPr>
      <w:r>
        <w:rPr>
          <w:sz w:val="24"/>
          <w:szCs w:val="24"/>
        </w:rPr>
        <w:tab/>
      </w: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1E3B42" w:rsidP="00A656D8">
      <w:pPr>
        <w:rPr>
          <w:sz w:val="22"/>
          <w:szCs w:val="22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1E29845E" wp14:editId="39C7BF33">
                <wp:simplePos x="0" y="0"/>
                <wp:positionH relativeFrom="column">
                  <wp:posOffset>2091055</wp:posOffset>
                </wp:positionH>
                <wp:positionV relativeFrom="paragraph">
                  <wp:posOffset>960755</wp:posOffset>
                </wp:positionV>
                <wp:extent cx="2156460" cy="285750"/>
                <wp:effectExtent l="0" t="0" r="0" b="0"/>
                <wp:wrapNone/>
                <wp:docPr id="37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5-2   page 85</w:t>
                            </w:r>
                          </w:p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64.65pt;margin-top:75.65pt;width:169.8pt;height:22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bWVvA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" filled="f" stroked="f">
                <v:textbox>
                  <w:txbxContent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5-2   page 8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</w:t>
                      </w:r>
                    </w:p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63815C5E" wp14:editId="74C17F0D">
                <wp:simplePos x="0" y="0"/>
                <wp:positionH relativeFrom="column">
                  <wp:posOffset>4841240</wp:posOffset>
                </wp:positionH>
                <wp:positionV relativeFrom="paragraph">
                  <wp:posOffset>69850</wp:posOffset>
                </wp:positionV>
                <wp:extent cx="1179830" cy="435610"/>
                <wp:effectExtent l="0" t="0" r="0" b="2540"/>
                <wp:wrapNone/>
                <wp:docPr id="8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6D8" w:rsidRPr="00B3400E" w:rsidRDefault="00A656D8" w:rsidP="00A656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g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=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41" type="#_x0000_t202" style="position:absolute;margin-left:381.2pt;margin-top:5.5pt;width:92.9pt;height:34.3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" filled="f" stroked="f">
                <v:textbox>
                  <w:txbxContent>
                    <w:p w:rsidR="00A656D8" w:rsidRPr="00B3400E" w:rsidRDefault="00A656D8" w:rsidP="00A656D8">
                      <w:pPr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=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5077D4C" wp14:editId="2B5E80D6">
                <wp:simplePos x="0" y="0"/>
                <wp:positionH relativeFrom="column">
                  <wp:posOffset>4884420</wp:posOffset>
                </wp:positionH>
                <wp:positionV relativeFrom="paragraph">
                  <wp:posOffset>6985</wp:posOffset>
                </wp:positionV>
                <wp:extent cx="1955800" cy="499745"/>
                <wp:effectExtent l="0" t="0" r="63500" b="52705"/>
                <wp:wrapNone/>
                <wp:docPr id="82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499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5" o:spid="_x0000_s1026" style="position:absolute;margin-left:384.6pt;margin-top:.55pt;width:154pt;height:39.3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">
                <v:shadow on="t"/>
              </v:roundrect>
            </w:pict>
          </mc:Fallback>
        </mc:AlternateContent>
      </w:r>
    </w:p>
    <w:p w:rsidR="00A656D8" w:rsidRPr="00E23B0B" w:rsidRDefault="00A656D8" w:rsidP="001E3B42">
      <w:pPr>
        <w:pStyle w:val="ListParagraph"/>
        <w:numPr>
          <w:ilvl w:val="0"/>
          <w:numId w:val="9"/>
        </w:numPr>
        <w:ind w:left="0" w:right="-360"/>
        <w:rPr>
          <w:sz w:val="22"/>
          <w:szCs w:val="22"/>
        </w:rPr>
      </w:pPr>
      <w:r w:rsidRPr="00E23B2D">
        <w:rPr>
          <w:sz w:val="24"/>
          <w:szCs w:val="24"/>
        </w:rPr>
        <w:lastRenderedPageBreak/>
        <w:t xml:space="preserve">Given </w:t>
      </w:r>
      <w:r>
        <w:rPr>
          <w:sz w:val="24"/>
          <w:szCs w:val="24"/>
        </w:rPr>
        <w:t>a table</w:t>
      </w:r>
      <w:r w:rsidRPr="00E23B2D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values for the exponential function </w:t>
      </w:r>
      <w:r w:rsidRPr="00E23B2D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E23B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a description of the transformations for the function g(x), fill out the table of values based on the original points for </w:t>
      </w:r>
      <w:r>
        <w:rPr>
          <w:i/>
          <w:sz w:val="24"/>
          <w:szCs w:val="24"/>
        </w:rPr>
        <w:t>g</w:t>
      </w:r>
      <w:r w:rsidRPr="00E23B2D">
        <w:rPr>
          <w:i/>
          <w:sz w:val="24"/>
          <w:szCs w:val="24"/>
        </w:rPr>
        <w:t>(x)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the transformed function.</w:t>
      </w:r>
    </w:p>
    <w:p w:rsidR="00A656D8" w:rsidRPr="00E23B2D" w:rsidRDefault="00A656D8" w:rsidP="00A656D8">
      <w:pPr>
        <w:pStyle w:val="ListParagraph"/>
        <w:ind w:left="-180" w:right="-360"/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0E5ECFF" wp14:editId="4FC1C3C9">
                <wp:simplePos x="0" y="0"/>
                <wp:positionH relativeFrom="column">
                  <wp:posOffset>2849245</wp:posOffset>
                </wp:positionH>
                <wp:positionV relativeFrom="paragraph">
                  <wp:posOffset>101931</wp:posOffset>
                </wp:positionV>
                <wp:extent cx="850265" cy="42926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Translated</w:t>
                            </w:r>
                          </w:p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Down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42" type="#_x0000_t202" style="position:absolute;margin-left:224.35pt;margin-top:8.05pt;width:66.95pt;height:33.8pt;z-index:25179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" filled="f" stroked="f" strokeweight=".5pt">
                <v:textbox>
                  <w:txbxContent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 w:rsidRPr="000A7A77">
                        <w:rPr>
                          <w:rFonts w:ascii="Arial Narrow" w:hAnsi="Arial Narrow"/>
                          <w:b/>
                          <w:i/>
                        </w:rPr>
                        <w:t>Translated</w:t>
                      </w:r>
                    </w:p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 w:rsidRPr="000A7A77">
                        <w:rPr>
                          <w:rFonts w:ascii="Arial Narrow" w:hAnsi="Arial Narrow"/>
                          <w:b/>
                          <w:i/>
                        </w:rPr>
                        <w:t>Down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5780C4FE" wp14:editId="02122F5A">
                <wp:simplePos x="0" y="0"/>
                <wp:positionH relativeFrom="column">
                  <wp:posOffset>2874645</wp:posOffset>
                </wp:positionH>
                <wp:positionV relativeFrom="paragraph">
                  <wp:posOffset>39370</wp:posOffset>
                </wp:positionV>
                <wp:extent cx="874395" cy="461010"/>
                <wp:effectExtent l="0" t="38100" r="40005" b="53340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461010"/>
                        </a:xfrm>
                        <a:prstGeom prst="rightArrow">
                          <a:avLst>
                            <a:gd name="adj1" fmla="val 67247"/>
                            <a:gd name="adj2" fmla="val 3102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" o:spid="_x0000_s1026" type="#_x0000_t13" style="position:absolute;margin-left:226.35pt;margin-top:3.1pt;width:68.85pt;height:36.3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" adj="18067,3537" fillcolor="white [3212]" strokecolor="black [3213]" strokeweight="2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0EAF3277" wp14:editId="722FBD7F">
                <wp:simplePos x="0" y="0"/>
                <wp:positionH relativeFrom="column">
                  <wp:posOffset>3773805</wp:posOffset>
                </wp:positionH>
                <wp:positionV relativeFrom="paragraph">
                  <wp:posOffset>63500</wp:posOffset>
                </wp:positionV>
                <wp:extent cx="2870200" cy="44513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– 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color w:val="006600"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6600"/>
                                    </w:rPr>
                                    <w:t>g(x)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50" type="#_x0000_t202" style="position:absolute;margin-left:297.15pt;margin-top:5pt;width:226pt;height:35.0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– 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color w:val="006600"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6600"/>
                              </w:rPr>
                              <w:t>g(x)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2C859FCF" wp14:editId="1D50869E">
                <wp:simplePos x="0" y="0"/>
                <wp:positionH relativeFrom="column">
                  <wp:posOffset>19685</wp:posOffset>
                </wp:positionH>
                <wp:positionV relativeFrom="paragraph">
                  <wp:posOffset>70485</wp:posOffset>
                </wp:positionV>
                <wp:extent cx="2870200" cy="4451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– 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FF"/>
                                    </w:rPr>
                                    <w:t>f(x)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⅓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51" type="#_x0000_t202" style="position:absolute;margin-left:1.55pt;margin-top:5.55pt;width:226pt;height:35.0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– 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 w:rsidRPr="000A7A77">
                              <w:rPr>
                                <w:b/>
                                <w:i/>
                                <w:color w:val="0000FF"/>
                              </w:rPr>
                              <w:t>f(x)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⅓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27</w:t>
                            </w: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</w:p>
    <w:p w:rsidR="00A656D8" w:rsidRPr="000A7A77" w:rsidRDefault="00A656D8" w:rsidP="00A656D8">
      <w:pPr>
        <w:pStyle w:val="ListParagraph"/>
        <w:numPr>
          <w:ilvl w:val="0"/>
          <w:numId w:val="18"/>
        </w:numPr>
        <w:rPr>
          <w:sz w:val="22"/>
          <w:szCs w:val="22"/>
        </w:rPr>
      </w:pPr>
    </w:p>
    <w:p w:rsidR="00A656D8" w:rsidRPr="00352E4A" w:rsidRDefault="00A656D8" w:rsidP="00A656D8">
      <w:pPr>
        <w:ind w:left="-540"/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0A7A77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35491AA4" wp14:editId="508FC4BE">
                <wp:simplePos x="0" y="0"/>
                <wp:positionH relativeFrom="column">
                  <wp:posOffset>2779091</wp:posOffset>
                </wp:positionH>
                <wp:positionV relativeFrom="paragraph">
                  <wp:posOffset>88265</wp:posOffset>
                </wp:positionV>
                <wp:extent cx="978011" cy="42926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11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Translated</w:t>
                            </w:r>
                          </w:p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Left 1 &amp; Up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45" type="#_x0000_t202" style="position:absolute;margin-left:218.85pt;margin-top:6.95pt;width:77pt;height:33.8pt;z-index:25180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" filled="f" stroked="f" strokeweight=".5pt">
                <v:textbox>
                  <w:txbxContent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 w:rsidRPr="000A7A77">
                        <w:rPr>
                          <w:rFonts w:ascii="Arial Narrow" w:hAnsi="Arial Narrow"/>
                          <w:b/>
                          <w:i/>
                        </w:rPr>
                        <w:t>Translated</w:t>
                      </w:r>
                    </w:p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</w:rPr>
                        <w:t>Left 1 &amp; Up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367B8B95" wp14:editId="3CA6B5CF">
                <wp:simplePos x="0" y="0"/>
                <wp:positionH relativeFrom="column">
                  <wp:posOffset>2874645</wp:posOffset>
                </wp:positionH>
                <wp:positionV relativeFrom="paragraph">
                  <wp:posOffset>39370</wp:posOffset>
                </wp:positionV>
                <wp:extent cx="874395" cy="461010"/>
                <wp:effectExtent l="0" t="38100" r="40005" b="53340"/>
                <wp:wrapNone/>
                <wp:docPr id="12" name="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461010"/>
                        </a:xfrm>
                        <a:prstGeom prst="rightArrow">
                          <a:avLst>
                            <a:gd name="adj1" fmla="val 67247"/>
                            <a:gd name="adj2" fmla="val 3102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12" o:spid="_x0000_s1026" type="#_x0000_t13" style="position:absolute;margin-left:226.35pt;margin-top:3.1pt;width:68.85pt;height:36.3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" adj="18067,3537" fillcolor="white [3212]" strokecolor="black [3213]" strokeweight="2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299A881" wp14:editId="3BE242B1">
                <wp:simplePos x="0" y="0"/>
                <wp:positionH relativeFrom="column">
                  <wp:posOffset>3773805</wp:posOffset>
                </wp:positionH>
                <wp:positionV relativeFrom="paragraph">
                  <wp:posOffset>63500</wp:posOffset>
                </wp:positionV>
                <wp:extent cx="2870200" cy="44513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color w:val="006600"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6600"/>
                                    </w:rPr>
                                    <w:t>g(x)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53" type="#_x0000_t202" style="position:absolute;margin-left:297.15pt;margin-top:5pt;width:226pt;height:35.0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color w:val="006600"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6600"/>
                              </w:rPr>
                              <w:t>g(x)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7225545E" wp14:editId="1D2292B6">
                <wp:simplePos x="0" y="0"/>
                <wp:positionH relativeFrom="column">
                  <wp:posOffset>19685</wp:posOffset>
                </wp:positionH>
                <wp:positionV relativeFrom="paragraph">
                  <wp:posOffset>70485</wp:posOffset>
                </wp:positionV>
                <wp:extent cx="2870200" cy="44513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– 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FF"/>
                                    </w:rPr>
                                    <w:t>f(x)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½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54" type="#_x0000_t202" style="position:absolute;margin-left:1.55pt;margin-top:5.55pt;width:226pt;height:35.0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– 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 w:rsidRPr="000A7A77">
                              <w:rPr>
                                <w:b/>
                                <w:i/>
                                <w:color w:val="0000FF"/>
                              </w:rPr>
                              <w:t>f(x)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½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</w:p>
    <w:p w:rsidR="00A656D8" w:rsidRPr="000A7A77" w:rsidRDefault="00A656D8" w:rsidP="00A656D8">
      <w:pPr>
        <w:pStyle w:val="ListParagraph"/>
        <w:numPr>
          <w:ilvl w:val="0"/>
          <w:numId w:val="18"/>
        </w:numPr>
        <w:rPr>
          <w:sz w:val="22"/>
          <w:szCs w:val="22"/>
        </w:rPr>
      </w:pPr>
    </w:p>
    <w:p w:rsidR="00A656D8" w:rsidRPr="00352E4A" w:rsidRDefault="00A656D8" w:rsidP="00A656D8">
      <w:pPr>
        <w:ind w:left="-540"/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0A7A77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52630DA2" wp14:editId="3D0EDE90">
                <wp:simplePos x="0" y="0"/>
                <wp:positionH relativeFrom="column">
                  <wp:posOffset>2779091</wp:posOffset>
                </wp:positionH>
                <wp:positionV relativeFrom="paragraph">
                  <wp:posOffset>88265</wp:posOffset>
                </wp:positionV>
                <wp:extent cx="978011" cy="42926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11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D8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Reflect over</w:t>
                            </w:r>
                          </w:p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x-axis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48" type="#_x0000_t202" style="position:absolute;margin-left:218.85pt;margin-top:6.95pt;width:77pt;height:33.8pt;z-index:25180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" filled="f" stroked="f" strokeweight=".5pt">
                <v:textbox>
                  <w:txbxContent>
                    <w:p w:rsidR="00A656D8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</w:rPr>
                        <w:t>Reflect over</w:t>
                      </w:r>
                    </w:p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proofErr w:type="gramStart"/>
                      <w:r>
                        <w:rPr>
                          <w:rFonts w:ascii="Arial Narrow" w:hAnsi="Arial Narrow"/>
                          <w:b/>
                          <w:i/>
                        </w:rPr>
                        <w:t>x-axis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E7D0490" wp14:editId="1D2508BE">
                <wp:simplePos x="0" y="0"/>
                <wp:positionH relativeFrom="column">
                  <wp:posOffset>2874645</wp:posOffset>
                </wp:positionH>
                <wp:positionV relativeFrom="paragraph">
                  <wp:posOffset>39370</wp:posOffset>
                </wp:positionV>
                <wp:extent cx="874395" cy="461010"/>
                <wp:effectExtent l="0" t="38100" r="40005" b="53340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461010"/>
                        </a:xfrm>
                        <a:prstGeom prst="rightArrow">
                          <a:avLst>
                            <a:gd name="adj1" fmla="val 67247"/>
                            <a:gd name="adj2" fmla="val 3102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15" o:spid="_x0000_s1026" type="#_x0000_t13" style="position:absolute;margin-left:226.35pt;margin-top:3.1pt;width:68.85pt;height:36.3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" adj="18067,3537" fillcolor="white [3212]" strokecolor="black [3213]" strokeweight="2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30CD213D" wp14:editId="4880EE30">
                <wp:simplePos x="0" y="0"/>
                <wp:positionH relativeFrom="column">
                  <wp:posOffset>3773805</wp:posOffset>
                </wp:positionH>
                <wp:positionV relativeFrom="paragraph">
                  <wp:posOffset>63500</wp:posOffset>
                </wp:positionV>
                <wp:extent cx="2870200" cy="44513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color w:val="006600"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6600"/>
                                    </w:rPr>
                                    <w:t>g(x)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56" type="#_x0000_t202" style="position:absolute;margin-left:297.15pt;margin-top:5pt;width:226pt;height:35.0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color w:val="006600"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6600"/>
                              </w:rPr>
                              <w:t>g(x)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153E76CA" wp14:editId="185FE493">
                <wp:simplePos x="0" y="0"/>
                <wp:positionH relativeFrom="column">
                  <wp:posOffset>19685</wp:posOffset>
                </wp:positionH>
                <wp:positionV relativeFrom="paragraph">
                  <wp:posOffset>70485</wp:posOffset>
                </wp:positionV>
                <wp:extent cx="2870200" cy="44513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– 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FF"/>
                                    </w:rPr>
                                    <w:t>f(x)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¼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64</w:t>
                                  </w: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57" type="#_x0000_t202" style="position:absolute;margin-left:1.55pt;margin-top:5.55pt;width:226pt;height:35.0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– 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 w:rsidRPr="000A7A77">
                              <w:rPr>
                                <w:b/>
                                <w:i/>
                                <w:color w:val="0000FF"/>
                              </w:rPr>
                              <w:t>f(x)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¼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64</w:t>
                            </w: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</w:p>
    <w:p w:rsidR="00A656D8" w:rsidRPr="000A7A77" w:rsidRDefault="00A656D8" w:rsidP="00A656D8">
      <w:pPr>
        <w:pStyle w:val="ListParagraph"/>
        <w:numPr>
          <w:ilvl w:val="0"/>
          <w:numId w:val="18"/>
        </w:numPr>
        <w:rPr>
          <w:sz w:val="22"/>
          <w:szCs w:val="22"/>
        </w:rPr>
      </w:pPr>
    </w:p>
    <w:p w:rsidR="00A656D8" w:rsidRPr="00352E4A" w:rsidRDefault="00A656D8" w:rsidP="00A656D8">
      <w:pPr>
        <w:ind w:left="-540"/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0A7A77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31D08FEE" wp14:editId="292E5D9A">
                <wp:simplePos x="0" y="0"/>
                <wp:positionH relativeFrom="column">
                  <wp:posOffset>2779091</wp:posOffset>
                </wp:positionH>
                <wp:positionV relativeFrom="paragraph">
                  <wp:posOffset>88265</wp:posOffset>
                </wp:positionV>
                <wp:extent cx="978011" cy="42926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11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56D8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Vertical Stretch</w:t>
                            </w:r>
                          </w:p>
                          <w:p w:rsidR="00A656D8" w:rsidRPr="000A7A77" w:rsidRDefault="00A656D8" w:rsidP="00A656D8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i/>
                              </w:rPr>
                              <w:t xml:space="preserve"> Factor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51" type="#_x0000_t202" style="position:absolute;margin-left:218.85pt;margin-top:6.95pt;width:77pt;height:33.8pt;z-index:25181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" filled="f" stroked="f" strokeweight=".5pt">
                <v:textbox>
                  <w:txbxContent>
                    <w:p w:rsidR="00A656D8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</w:rPr>
                        <w:t>Vertical Stretch</w:t>
                      </w:r>
                    </w:p>
                    <w:p w:rsidR="00A656D8" w:rsidRPr="000A7A77" w:rsidRDefault="00A656D8" w:rsidP="00A656D8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b/>
                          <w:i/>
                        </w:rPr>
                      </w:pPr>
                      <w:proofErr w:type="gramStart"/>
                      <w:r>
                        <w:rPr>
                          <w:rFonts w:ascii="Arial Narrow" w:hAnsi="Arial Narrow"/>
                          <w:b/>
                          <w:i/>
                        </w:rPr>
                        <w:t>of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i/>
                        </w:rPr>
                        <w:t xml:space="preserve"> Factor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72C9A300" wp14:editId="3C7F30D5">
                <wp:simplePos x="0" y="0"/>
                <wp:positionH relativeFrom="column">
                  <wp:posOffset>2874645</wp:posOffset>
                </wp:positionH>
                <wp:positionV relativeFrom="paragraph">
                  <wp:posOffset>39370</wp:posOffset>
                </wp:positionV>
                <wp:extent cx="874395" cy="461010"/>
                <wp:effectExtent l="0" t="38100" r="40005" b="53340"/>
                <wp:wrapNone/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461010"/>
                        </a:xfrm>
                        <a:prstGeom prst="rightArrow">
                          <a:avLst>
                            <a:gd name="adj1" fmla="val 67247"/>
                            <a:gd name="adj2" fmla="val 3102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6" o:spid="_x0000_s1026" type="#_x0000_t13" style="position:absolute;margin-left:226.35pt;margin-top:3.1pt;width:68.85pt;height:36.3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" adj="18067,3537" fillcolor="white [3212]" strokecolor="black [3213]" strokeweight="2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7681428D" wp14:editId="57E31FFF">
                <wp:simplePos x="0" y="0"/>
                <wp:positionH relativeFrom="column">
                  <wp:posOffset>3773805</wp:posOffset>
                </wp:positionH>
                <wp:positionV relativeFrom="paragraph">
                  <wp:posOffset>63500</wp:posOffset>
                </wp:positionV>
                <wp:extent cx="2870200" cy="44513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color w:val="006600"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6600"/>
                                    </w:rPr>
                                    <w:t>g(x)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59" type="#_x0000_t202" style="position:absolute;margin-left:297.15pt;margin-top:5pt;width:226pt;height:35.0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color w:val="006600"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6600"/>
                              </w:rPr>
                              <w:t>g(x)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3F4F4E62" wp14:editId="607EC9C9">
                <wp:simplePos x="0" y="0"/>
                <wp:positionH relativeFrom="column">
                  <wp:posOffset>19685</wp:posOffset>
                </wp:positionH>
                <wp:positionV relativeFrom="paragraph">
                  <wp:posOffset>70485</wp:posOffset>
                </wp:positionV>
                <wp:extent cx="2870200" cy="44513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9"/>
                              <w:gridCol w:w="729"/>
                              <w:gridCol w:w="729"/>
                              <w:gridCol w:w="729"/>
                              <w:gridCol w:w="729"/>
                              <w:gridCol w:w="730"/>
                            </w:tblGrid>
                            <w:tr w:rsidR="00A656D8" w:rsidTr="000A7A77"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Pr="000A7A77" w:rsidRDefault="00A656D8" w:rsidP="000A7A77">
                                  <w:pPr>
                                    <w:jc w:val="center"/>
                                    <w:rPr>
                                      <w:b/>
                                      <w:i/>
                                    </w:rPr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00" w:themeColor="text1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– 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</w:tr>
                            <w:tr w:rsidR="00A656D8" w:rsidTr="000A7A77">
                              <w:trPr>
                                <w:trHeight w:val="201"/>
                              </w:trPr>
                              <w:tc>
                                <w:tcPr>
                                  <w:tcW w:w="729" w:type="dxa"/>
                                  <w:shd w:val="clear" w:color="auto" w:fill="A6A6A6" w:themeFill="background1" w:themeFillShade="A6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 w:rsidRPr="000A7A77">
                                    <w:rPr>
                                      <w:b/>
                                      <w:i/>
                                      <w:color w:val="0000FF"/>
                                    </w:rPr>
                                    <w:t>f(x)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½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9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:rsidR="00A656D8" w:rsidRDefault="00A656D8" w:rsidP="000A7A77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A656D8" w:rsidRDefault="00A656D8" w:rsidP="00A65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60" type="#_x0000_t202" style="position:absolute;margin-left:1.55pt;margin-top:5.55pt;width:226pt;height:35.0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9"/>
                        <w:gridCol w:w="729"/>
                        <w:gridCol w:w="729"/>
                        <w:gridCol w:w="729"/>
                        <w:gridCol w:w="729"/>
                        <w:gridCol w:w="730"/>
                      </w:tblGrid>
                      <w:tr w:rsidR="00A656D8" w:rsidTr="000A7A77"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Pr="000A7A77" w:rsidRDefault="00A656D8" w:rsidP="000A7A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0A7A77">
                              <w:rPr>
                                <w:b/>
                                <w:i/>
                                <w:color w:val="000000" w:themeColor="text1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– 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</w:tr>
                      <w:tr w:rsidR="00A656D8" w:rsidTr="000A7A77">
                        <w:trPr>
                          <w:trHeight w:val="201"/>
                        </w:trPr>
                        <w:tc>
                          <w:tcPr>
                            <w:tcW w:w="729" w:type="dxa"/>
                            <w:shd w:val="clear" w:color="auto" w:fill="A6A6A6" w:themeFill="background1" w:themeFillShade="A6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 w:rsidRPr="000A7A77">
                              <w:rPr>
                                <w:b/>
                                <w:i/>
                                <w:color w:val="0000FF"/>
                              </w:rPr>
                              <w:t>f(x)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½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29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:rsidR="00A656D8" w:rsidRDefault="00A656D8" w:rsidP="000A7A7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:rsidR="00A656D8" w:rsidRDefault="00A656D8" w:rsidP="00A656D8"/>
                  </w:txbxContent>
                </v:textbox>
              </v:shape>
            </w:pict>
          </mc:Fallback>
        </mc:AlternateContent>
      </w:r>
    </w:p>
    <w:p w:rsidR="00A656D8" w:rsidRPr="000A7A77" w:rsidRDefault="00A656D8" w:rsidP="00A656D8">
      <w:pPr>
        <w:pStyle w:val="ListParagraph"/>
        <w:numPr>
          <w:ilvl w:val="0"/>
          <w:numId w:val="18"/>
        </w:numPr>
        <w:rPr>
          <w:sz w:val="22"/>
          <w:szCs w:val="22"/>
        </w:rPr>
      </w:pPr>
    </w:p>
    <w:p w:rsidR="00A656D8" w:rsidRPr="00352E4A" w:rsidRDefault="00A656D8" w:rsidP="00A656D8">
      <w:pPr>
        <w:ind w:left="-540"/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</w:p>
    <w:p w:rsidR="00A656D8" w:rsidRPr="00E23B2D" w:rsidRDefault="00A656D8" w:rsidP="00A656D8">
      <w:pPr>
        <w:pStyle w:val="ListParagraph"/>
        <w:numPr>
          <w:ilvl w:val="0"/>
          <w:numId w:val="9"/>
        </w:numPr>
        <w:ind w:right="-360"/>
        <w:rPr>
          <w:sz w:val="22"/>
          <w:szCs w:val="22"/>
        </w:rPr>
      </w:pPr>
      <w:r>
        <w:rPr>
          <w:sz w:val="24"/>
          <w:szCs w:val="24"/>
        </w:rPr>
        <w:t xml:space="preserve">Given each of the graphs below are exponential functions of the </w:t>
      </w:r>
      <w:proofErr w:type="gramStart"/>
      <w:r>
        <w:rPr>
          <w:sz w:val="24"/>
          <w:szCs w:val="24"/>
        </w:rPr>
        <w:t xml:space="preserve">form </w:t>
      </w:r>
      <w:proofErr w:type="gramEnd"/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x</m:t>
            </m:r>
          </m:sup>
        </m:sSup>
      </m:oMath>
      <w:r>
        <w:rPr>
          <w:sz w:val="24"/>
          <w:szCs w:val="24"/>
        </w:rPr>
        <w:t>, determine the parameter ‘a’ in each graph.</w:t>
      </w:r>
    </w:p>
    <w:p w:rsidR="00A656D8" w:rsidRDefault="00A656D8" w:rsidP="00A656D8">
      <w:pPr>
        <w:rPr>
          <w:sz w:val="22"/>
          <w:szCs w:val="22"/>
        </w:rPr>
      </w:pPr>
    </w:p>
    <w:p w:rsidR="00A656D8" w:rsidRPr="00B808F1" w:rsidRDefault="00A656D8" w:rsidP="00A656D8">
      <w:pPr>
        <w:pStyle w:val="ListParagraph"/>
        <w:numPr>
          <w:ilvl w:val="0"/>
          <w:numId w:val="19"/>
        </w:numPr>
        <w:ind w:hanging="126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814400" behindDoc="0" locked="0" layoutInCell="1" allowOverlap="1" wp14:anchorId="23ACC663" wp14:editId="36438707">
            <wp:simplePos x="0" y="0"/>
            <wp:positionH relativeFrom="column">
              <wp:posOffset>3836670</wp:posOffset>
            </wp:positionH>
            <wp:positionV relativeFrom="paragraph">
              <wp:posOffset>54914</wp:posOffset>
            </wp:positionV>
            <wp:extent cx="2451282" cy="2234316"/>
            <wp:effectExtent l="0" t="0" r="635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82" cy="2234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1328" behindDoc="1" locked="0" layoutInCell="1" allowOverlap="1" wp14:anchorId="579FE0D2" wp14:editId="2B80CADB">
            <wp:simplePos x="0" y="0"/>
            <wp:positionH relativeFrom="column">
              <wp:posOffset>-11431</wp:posOffset>
            </wp:positionH>
            <wp:positionV relativeFrom="paragraph">
              <wp:posOffset>33462</wp:posOffset>
            </wp:positionV>
            <wp:extent cx="2456953" cy="2268841"/>
            <wp:effectExtent l="0" t="0" r="63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078" cy="2275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b.</w:t>
      </w:r>
      <w:r>
        <w:rPr>
          <w:sz w:val="22"/>
          <w:szCs w:val="22"/>
        </w:rPr>
        <w:tab/>
      </w: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Default="00A656D8" w:rsidP="00A656D8">
      <w:pPr>
        <w:rPr>
          <w:sz w:val="22"/>
          <w:szCs w:val="22"/>
        </w:rPr>
      </w:pPr>
    </w:p>
    <w:p w:rsidR="00A656D8" w:rsidRPr="00352E4A" w:rsidRDefault="00A656D8" w:rsidP="00A656D8">
      <w:pPr>
        <w:rPr>
          <w:sz w:val="22"/>
          <w:szCs w:val="22"/>
        </w:rPr>
      </w:pPr>
      <w:r w:rsidRPr="00B808F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4FE36F45" wp14:editId="63308567">
                <wp:simplePos x="0" y="0"/>
                <wp:positionH relativeFrom="column">
                  <wp:posOffset>3909060</wp:posOffset>
                </wp:positionH>
                <wp:positionV relativeFrom="paragraph">
                  <wp:posOffset>82219</wp:posOffset>
                </wp:positionV>
                <wp:extent cx="2377440" cy="499745"/>
                <wp:effectExtent l="0" t="0" r="60960" b="52705"/>
                <wp:wrapNone/>
                <wp:docPr id="69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7440" cy="499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5" o:spid="_x0000_s1026" style="position:absolute;margin-left:307.8pt;margin-top:6.45pt;width:187.2pt;height:39.3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">
                <v:shadow on="t"/>
              </v:roundrect>
            </w:pict>
          </mc:Fallback>
        </mc:AlternateContent>
      </w:r>
      <w:r w:rsidRPr="00021A7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577AAA5E" wp14:editId="17E6ABD9">
                <wp:simplePos x="0" y="0"/>
                <wp:positionH relativeFrom="column">
                  <wp:posOffset>234315</wp:posOffset>
                </wp:positionH>
                <wp:positionV relativeFrom="paragraph">
                  <wp:posOffset>83516</wp:posOffset>
                </wp:positionV>
                <wp:extent cx="2377440" cy="499745"/>
                <wp:effectExtent l="0" t="0" r="60960" b="52705"/>
                <wp:wrapNone/>
                <wp:docPr id="65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7440" cy="499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5" o:spid="_x0000_s1026" style="position:absolute;margin-left:18.45pt;margin-top:6.6pt;width:187.2pt;height:39.3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">
                <v:shadow on="t"/>
              </v:roundrect>
            </w:pict>
          </mc:Fallback>
        </mc:AlternateContent>
      </w:r>
      <w:r w:rsidRPr="00B808F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075B5331" wp14:editId="55932A7C">
                <wp:simplePos x="0" y="0"/>
                <wp:positionH relativeFrom="column">
                  <wp:posOffset>3863975</wp:posOffset>
                </wp:positionH>
                <wp:positionV relativeFrom="paragraph">
                  <wp:posOffset>128905</wp:posOffset>
                </wp:positionV>
                <wp:extent cx="1179830" cy="435610"/>
                <wp:effectExtent l="0" t="0" r="0" b="2540"/>
                <wp:wrapNone/>
                <wp:docPr id="70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6D8" w:rsidRPr="00B3400E" w:rsidRDefault="00A656D8" w:rsidP="00A656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FF3399"/>
                                    <w:sz w:val="32"/>
                                    <w:szCs w:val="32"/>
                                  </w:rPr>
                                  <m:t>h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3399"/>
                                        <w:sz w:val="32"/>
                                        <w:szCs w:val="3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3399"/>
                                        <w:sz w:val="32"/>
                                        <w:szCs w:val="32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FF3399"/>
                                    <w:sz w:val="32"/>
                                    <w:szCs w:val="32"/>
                                  </w:rPr>
                                  <m:t xml:space="preserve">=  </m:t>
                                </m:r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304.25pt;margin-top:10.15pt;width:92.9pt;height:34.3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J9vQIAAMQ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" filled="f" stroked="f">
                <v:textbox>
                  <w:txbxContent>
                    <w:p w:rsidR="00A656D8" w:rsidRPr="00B3400E" w:rsidRDefault="00A656D8" w:rsidP="00A656D8">
                      <w:pPr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FF3399"/>
                              <w:sz w:val="32"/>
                              <w:szCs w:val="32"/>
                            </w:rPr>
                            <m:t>h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FF3399"/>
                                  <w:sz w:val="32"/>
                                  <w:szCs w:val="3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FF3399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color w:val="FF3399"/>
                              <w:sz w:val="32"/>
                              <w:szCs w:val="32"/>
                            </w:rPr>
                            <m:t xml:space="preserve">=  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021A7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09D1ACEB" wp14:editId="4BE36CFE">
                <wp:simplePos x="0" y="0"/>
                <wp:positionH relativeFrom="column">
                  <wp:posOffset>189230</wp:posOffset>
                </wp:positionH>
                <wp:positionV relativeFrom="paragraph">
                  <wp:posOffset>127635</wp:posOffset>
                </wp:positionV>
                <wp:extent cx="1179830" cy="435610"/>
                <wp:effectExtent l="0" t="0" r="0" b="2540"/>
                <wp:wrapNone/>
                <wp:docPr id="6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6D8" w:rsidRPr="00B3400E" w:rsidRDefault="00A656D8" w:rsidP="00A656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0000FF"/>
                                    <w:sz w:val="32"/>
                                    <w:szCs w:val="32"/>
                                  </w:rPr>
                                  <m:t>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FF"/>
                                        <w:sz w:val="32"/>
                                        <w:szCs w:val="3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FF"/>
                                        <w:sz w:val="32"/>
                                        <w:szCs w:val="32"/>
                                      </w:rPr>
                                      <m:t>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color w:val="0000FF"/>
                                    <w:sz w:val="32"/>
                                    <w:szCs w:val="32"/>
                                  </w:rPr>
                                  <m:t xml:space="preserve">=  </m:t>
                                </m:r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4.9pt;margin-top:10.05pt;width:92.9pt;height:34.3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3DQvAIAAMQ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" filled="f" stroked="f">
                <v:textbox>
                  <w:txbxContent>
                    <w:p w:rsidR="00A656D8" w:rsidRPr="00B3400E" w:rsidRDefault="00A656D8" w:rsidP="00A656D8">
                      <w:pPr>
                        <w:rPr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0000FF"/>
                              <w:sz w:val="32"/>
                              <w:szCs w:val="32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0000FF"/>
                                  <w:sz w:val="32"/>
                                  <w:szCs w:val="32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FF"/>
                                  <w:sz w:val="32"/>
                                  <w:szCs w:val="32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  <w:color w:val="0000FF"/>
                              <w:sz w:val="32"/>
                              <w:szCs w:val="32"/>
                            </w:rPr>
                            <m:t xml:space="preserve">=  </m:t>
                          </m:r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AC79BA" w:rsidRDefault="001E3B42" w:rsidP="00A656D8">
      <w:pPr>
        <w:pStyle w:val="ListParagraph"/>
        <w:ind w:left="0"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75A008F2" wp14:editId="178426E0">
                <wp:simplePos x="0" y="0"/>
                <wp:positionH relativeFrom="column">
                  <wp:posOffset>2157730</wp:posOffset>
                </wp:positionH>
                <wp:positionV relativeFrom="paragraph">
                  <wp:posOffset>800100</wp:posOffset>
                </wp:positionV>
                <wp:extent cx="2156460" cy="285750"/>
                <wp:effectExtent l="0" t="0" r="0" b="0"/>
                <wp:wrapNone/>
                <wp:docPr id="38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5-2   page 86</w:t>
                            </w:r>
                          </w:p>
                          <w:p w:rsidR="001E3B42" w:rsidRPr="00546045" w:rsidRDefault="001E3B42" w:rsidP="001E3B42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169.9pt;margin-top:63pt;width:169.8pt;height:22.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" filled="f" stroked="f">
                <v:textbox>
                  <w:txbxContent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5-2   page 8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</w:t>
                      </w:r>
                    </w:p>
                    <w:p w:rsidR="001E3B42" w:rsidRPr="00546045" w:rsidRDefault="001E3B42" w:rsidP="001E3B42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C79BA" w:rsidSect="00990156">
      <w:type w:val="continuous"/>
      <w:pgSz w:w="12240" w:h="15840"/>
      <w:pgMar w:top="450" w:right="1800" w:bottom="14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748" w:rsidRDefault="00833748" w:rsidP="00AB5651">
      <w:r>
        <w:separator/>
      </w:r>
    </w:p>
  </w:endnote>
  <w:endnote w:type="continuationSeparator" w:id="0">
    <w:p w:rsidR="00833748" w:rsidRDefault="00833748" w:rsidP="00AB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altName w:val="Cambria Math"/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748" w:rsidRDefault="00833748" w:rsidP="00AB5651">
      <w:r>
        <w:separator/>
      </w:r>
    </w:p>
  </w:footnote>
  <w:footnote w:type="continuationSeparator" w:id="0">
    <w:p w:rsidR="00833748" w:rsidRDefault="00833748" w:rsidP="00AB5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47DD0"/>
    <w:multiLevelType w:val="hybridMultilevel"/>
    <w:tmpl w:val="C7EC4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7740FC"/>
    <w:multiLevelType w:val="hybridMultilevel"/>
    <w:tmpl w:val="A5BEFB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FF527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534BF"/>
    <w:multiLevelType w:val="hybridMultilevel"/>
    <w:tmpl w:val="C11A8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263CE"/>
    <w:multiLevelType w:val="hybridMultilevel"/>
    <w:tmpl w:val="4B0A3FC0"/>
    <w:lvl w:ilvl="0" w:tplc="24B8FF9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E0FFC"/>
    <w:multiLevelType w:val="hybridMultilevel"/>
    <w:tmpl w:val="F4C6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6272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805C8"/>
    <w:multiLevelType w:val="hybridMultilevel"/>
    <w:tmpl w:val="E370E3E2"/>
    <w:lvl w:ilvl="0" w:tplc="A8AEBC9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8021BB"/>
    <w:multiLevelType w:val="hybridMultilevel"/>
    <w:tmpl w:val="638C6B22"/>
    <w:lvl w:ilvl="0" w:tplc="BA061ABE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>
    <w:nsid w:val="57D419B4"/>
    <w:multiLevelType w:val="hybridMultilevel"/>
    <w:tmpl w:val="F5926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972A3A"/>
    <w:multiLevelType w:val="multilevel"/>
    <w:tmpl w:val="CE029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17298B"/>
    <w:multiLevelType w:val="hybridMultilevel"/>
    <w:tmpl w:val="C752277A"/>
    <w:lvl w:ilvl="0" w:tplc="12DCD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C6D18"/>
    <w:multiLevelType w:val="hybridMultilevel"/>
    <w:tmpl w:val="01CA0F9E"/>
    <w:lvl w:ilvl="0" w:tplc="205CB50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3">
    <w:nsid w:val="78383F58"/>
    <w:multiLevelType w:val="singleLevel"/>
    <w:tmpl w:val="B17449EA"/>
    <w:lvl w:ilvl="0">
      <w:start w:val="25"/>
      <w:numFmt w:val="decimal"/>
      <w:lvlText w:val="%1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4">
    <w:nsid w:val="79383538"/>
    <w:multiLevelType w:val="hybridMultilevel"/>
    <w:tmpl w:val="82963A72"/>
    <w:lvl w:ilvl="0" w:tplc="64884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9113FA"/>
    <w:multiLevelType w:val="hybridMultilevel"/>
    <w:tmpl w:val="5DE2052A"/>
    <w:lvl w:ilvl="0" w:tplc="975C24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17D6C"/>
    <w:multiLevelType w:val="singleLevel"/>
    <w:tmpl w:val="D110EF06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B5C4573"/>
    <w:multiLevelType w:val="hybridMultilevel"/>
    <w:tmpl w:val="36BC57F6"/>
    <w:lvl w:ilvl="0" w:tplc="D0E68E3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D15C21"/>
    <w:multiLevelType w:val="hybridMultilevel"/>
    <w:tmpl w:val="215AE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4"/>
  </w:num>
  <w:num w:numId="5">
    <w:abstractNumId w:val="2"/>
  </w:num>
  <w:num w:numId="6">
    <w:abstractNumId w:val="11"/>
  </w:num>
  <w:num w:numId="7">
    <w:abstractNumId w:val="6"/>
  </w:num>
  <w:num w:numId="8">
    <w:abstractNumId w:val="10"/>
  </w:num>
  <w:num w:numId="9">
    <w:abstractNumId w:val="15"/>
  </w:num>
  <w:num w:numId="10">
    <w:abstractNumId w:val="5"/>
  </w:num>
  <w:num w:numId="11">
    <w:abstractNumId w:val="1"/>
  </w:num>
  <w:num w:numId="12">
    <w:abstractNumId w:val="0"/>
  </w:num>
  <w:num w:numId="13">
    <w:abstractNumId w:val="3"/>
  </w:num>
  <w:num w:numId="14">
    <w:abstractNumId w:val="18"/>
  </w:num>
  <w:num w:numId="15">
    <w:abstractNumId w:val="12"/>
  </w:num>
  <w:num w:numId="16">
    <w:abstractNumId w:val="9"/>
  </w:num>
  <w:num w:numId="17">
    <w:abstractNumId w:val="4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651"/>
    <w:rsid w:val="000242DA"/>
    <w:rsid w:val="00051ADD"/>
    <w:rsid w:val="000620C8"/>
    <w:rsid w:val="00074E1A"/>
    <w:rsid w:val="000A65A8"/>
    <w:rsid w:val="000B10D2"/>
    <w:rsid w:val="000E0036"/>
    <w:rsid w:val="000E0A53"/>
    <w:rsid w:val="000F5981"/>
    <w:rsid w:val="001554E3"/>
    <w:rsid w:val="00165981"/>
    <w:rsid w:val="001A6D6E"/>
    <w:rsid w:val="001B2BF7"/>
    <w:rsid w:val="001C18F8"/>
    <w:rsid w:val="001D1BC2"/>
    <w:rsid w:val="001D2735"/>
    <w:rsid w:val="001E3B42"/>
    <w:rsid w:val="001F0AA3"/>
    <w:rsid w:val="002074FE"/>
    <w:rsid w:val="00222B6F"/>
    <w:rsid w:val="002275FE"/>
    <w:rsid w:val="00236636"/>
    <w:rsid w:val="00261A74"/>
    <w:rsid w:val="00280877"/>
    <w:rsid w:val="002825B9"/>
    <w:rsid w:val="002A5359"/>
    <w:rsid w:val="002B3328"/>
    <w:rsid w:val="002E288A"/>
    <w:rsid w:val="00320D2B"/>
    <w:rsid w:val="00360F92"/>
    <w:rsid w:val="00366361"/>
    <w:rsid w:val="003A5EE4"/>
    <w:rsid w:val="003A7D85"/>
    <w:rsid w:val="003B373A"/>
    <w:rsid w:val="003E0648"/>
    <w:rsid w:val="0040476E"/>
    <w:rsid w:val="0043027E"/>
    <w:rsid w:val="00486F4F"/>
    <w:rsid w:val="004A24EF"/>
    <w:rsid w:val="004A4297"/>
    <w:rsid w:val="004B0091"/>
    <w:rsid w:val="004B25EA"/>
    <w:rsid w:val="00546045"/>
    <w:rsid w:val="00553431"/>
    <w:rsid w:val="00585EC5"/>
    <w:rsid w:val="005907F3"/>
    <w:rsid w:val="005950FD"/>
    <w:rsid w:val="005976AB"/>
    <w:rsid w:val="005B3E43"/>
    <w:rsid w:val="005C5F4C"/>
    <w:rsid w:val="005C7444"/>
    <w:rsid w:val="005E3711"/>
    <w:rsid w:val="006024F0"/>
    <w:rsid w:val="00603EB2"/>
    <w:rsid w:val="0062201E"/>
    <w:rsid w:val="00624ED0"/>
    <w:rsid w:val="00627F34"/>
    <w:rsid w:val="00696443"/>
    <w:rsid w:val="006C01AB"/>
    <w:rsid w:val="006F1A01"/>
    <w:rsid w:val="00727EDE"/>
    <w:rsid w:val="0073700C"/>
    <w:rsid w:val="00764A05"/>
    <w:rsid w:val="00782101"/>
    <w:rsid w:val="0078218C"/>
    <w:rsid w:val="007A1216"/>
    <w:rsid w:val="007B634D"/>
    <w:rsid w:val="007C2AC0"/>
    <w:rsid w:val="007D4A31"/>
    <w:rsid w:val="008022DE"/>
    <w:rsid w:val="00833748"/>
    <w:rsid w:val="008907E9"/>
    <w:rsid w:val="008A79C3"/>
    <w:rsid w:val="008B2286"/>
    <w:rsid w:val="008B7867"/>
    <w:rsid w:val="009009D3"/>
    <w:rsid w:val="00903297"/>
    <w:rsid w:val="009046FB"/>
    <w:rsid w:val="009222B5"/>
    <w:rsid w:val="009811C1"/>
    <w:rsid w:val="00990156"/>
    <w:rsid w:val="009D2DF6"/>
    <w:rsid w:val="00A40E56"/>
    <w:rsid w:val="00A656D8"/>
    <w:rsid w:val="00A66FAA"/>
    <w:rsid w:val="00AA492B"/>
    <w:rsid w:val="00AB5651"/>
    <w:rsid w:val="00AC55D5"/>
    <w:rsid w:val="00AC79BA"/>
    <w:rsid w:val="00AD600B"/>
    <w:rsid w:val="00AE31CF"/>
    <w:rsid w:val="00AF27E9"/>
    <w:rsid w:val="00B00590"/>
    <w:rsid w:val="00B51B23"/>
    <w:rsid w:val="00B92637"/>
    <w:rsid w:val="00BA1647"/>
    <w:rsid w:val="00BF2AE7"/>
    <w:rsid w:val="00C22FE3"/>
    <w:rsid w:val="00C30390"/>
    <w:rsid w:val="00C50425"/>
    <w:rsid w:val="00C64C60"/>
    <w:rsid w:val="00C9699F"/>
    <w:rsid w:val="00C96E5B"/>
    <w:rsid w:val="00CA1615"/>
    <w:rsid w:val="00CA2D8E"/>
    <w:rsid w:val="00CC0DBB"/>
    <w:rsid w:val="00CC1086"/>
    <w:rsid w:val="00CE0F55"/>
    <w:rsid w:val="00D31893"/>
    <w:rsid w:val="00D32426"/>
    <w:rsid w:val="00D339A8"/>
    <w:rsid w:val="00D436B6"/>
    <w:rsid w:val="00D448F3"/>
    <w:rsid w:val="00D57403"/>
    <w:rsid w:val="00D74FF7"/>
    <w:rsid w:val="00DB13DC"/>
    <w:rsid w:val="00DC0DEF"/>
    <w:rsid w:val="00DC4170"/>
    <w:rsid w:val="00DD1B9F"/>
    <w:rsid w:val="00E17924"/>
    <w:rsid w:val="00E430FE"/>
    <w:rsid w:val="00E81DBD"/>
    <w:rsid w:val="00EB144A"/>
    <w:rsid w:val="00EB7F28"/>
    <w:rsid w:val="00EE2346"/>
    <w:rsid w:val="00EE6B37"/>
    <w:rsid w:val="00F2501B"/>
    <w:rsid w:val="00F31432"/>
    <w:rsid w:val="00F33240"/>
    <w:rsid w:val="00F453D9"/>
    <w:rsid w:val="00F8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,#f8f8f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8</TotalTime>
  <Pages>5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MattsMathLabs</vt:lpstr>
    </vt:vector>
  </TitlesOfParts>
  <Company>Home</Company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M. Winking</dc:creator>
  <cp:lastModifiedBy>Winking, Matt</cp:lastModifiedBy>
  <cp:revision>4</cp:revision>
  <cp:lastPrinted>2016-02-17T17:26:00Z</cp:lastPrinted>
  <dcterms:created xsi:type="dcterms:W3CDTF">2016-05-10T19:06:00Z</dcterms:created>
  <dcterms:modified xsi:type="dcterms:W3CDTF">2016-05-11T23:39:00Z</dcterms:modified>
</cp:coreProperties>
</file>