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7D3" w:rsidRPr="008F3703" w:rsidRDefault="00FC27D3" w:rsidP="00FC27D3">
      <w:pPr>
        <w:ind w:left="360" w:right="-1440"/>
        <w:rPr>
          <w:rFonts w:ascii="Cooper Black" w:hAnsi="Cooper Black"/>
          <w:szCs w:val="24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5AA3E030" wp14:editId="5BDC7624">
            <wp:simplePos x="0" y="0"/>
            <wp:positionH relativeFrom="column">
              <wp:posOffset>-832485</wp:posOffset>
            </wp:positionH>
            <wp:positionV relativeFrom="paragraph">
              <wp:posOffset>-164465</wp:posOffset>
            </wp:positionV>
            <wp:extent cx="1104181" cy="408303"/>
            <wp:effectExtent l="0" t="0" r="1270" b="0"/>
            <wp:wrapNone/>
            <wp:docPr id="41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181" cy="40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F9D">
        <w:rPr>
          <w:rFonts w:ascii="Calibri" w:hAnsi="Calibri"/>
        </w:rPr>
        <w:t xml:space="preserve">     </w:t>
      </w:r>
      <w:r>
        <w:rPr>
          <w:rFonts w:ascii="Calibri" w:hAnsi="Calibri"/>
        </w:rPr>
        <w:t xml:space="preserve">       </w:t>
      </w:r>
      <w:r>
        <w:rPr>
          <w:rFonts w:ascii="Calibri" w:hAnsi="Calibri"/>
        </w:rPr>
        <w:tab/>
        <w:t xml:space="preserve">  </w:t>
      </w:r>
      <w:r>
        <w:rPr>
          <w:rFonts w:ascii="Cooper Black" w:hAnsi="Cooper Black"/>
          <w:szCs w:val="24"/>
        </w:rPr>
        <w:t xml:space="preserve">Unit 2.3 - Introduction to Trig Functions </w:t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</w:p>
    <w:p w:rsidR="00FC27D3" w:rsidRDefault="00FC27D3" w:rsidP="00FC27D3">
      <w:pPr>
        <w:ind w:left="-1350" w:right="-1620"/>
        <w:rPr>
          <w:rFonts w:ascii="Calibri" w:hAnsi="Calibri"/>
          <w:u w:val="double"/>
        </w:rPr>
      </w:pPr>
      <w:r w:rsidRPr="008F3703">
        <w:rPr>
          <w:rFonts w:ascii="Cooper Black" w:hAnsi="Cooper Black"/>
          <w:szCs w:val="24"/>
          <w:u w:val="double"/>
        </w:rPr>
        <w:t xml:space="preserve"> </w:t>
      </w:r>
      <w:r w:rsidRPr="008F3703"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  <w:t xml:space="preserve">      </w:t>
      </w:r>
      <w:r>
        <w:rPr>
          <w:rFonts w:ascii="Cooper Black" w:hAnsi="Cooper Black"/>
          <w:szCs w:val="24"/>
          <w:u w:val="double"/>
        </w:rPr>
        <w:tab/>
        <w:t xml:space="preserve">      </w:t>
      </w:r>
      <w:r>
        <w:rPr>
          <w:rFonts w:ascii="Cooper Black" w:hAnsi="Cooper Black"/>
          <w:szCs w:val="24"/>
          <w:u w:val="double"/>
        </w:rPr>
        <w:tab/>
        <w:t xml:space="preserve">                     Parameters </w:t>
      </w:r>
      <w:proofErr w:type="gramStart"/>
      <w:r>
        <w:rPr>
          <w:rFonts w:ascii="Cooper Black" w:hAnsi="Cooper Black"/>
          <w:szCs w:val="24"/>
          <w:u w:val="double"/>
        </w:rPr>
        <w:t>of  the</w:t>
      </w:r>
      <w:proofErr w:type="gramEnd"/>
      <w:r>
        <w:rPr>
          <w:rFonts w:ascii="Cooper Black" w:hAnsi="Cooper Black"/>
          <w:szCs w:val="24"/>
          <w:u w:val="double"/>
        </w:rPr>
        <w:t xml:space="preserve"> Sine Wave Function</w:t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</w:r>
      <w:r w:rsidRPr="00B74F9D">
        <w:rPr>
          <w:rFonts w:ascii="Calibri" w:hAnsi="Calibri"/>
          <w:u w:val="double"/>
        </w:rPr>
        <w:t>Name:</w:t>
      </w:r>
      <w:r w:rsidRPr="00B74F9D"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AC7805" w:rsidRDefault="004732D5" w:rsidP="00203C58">
      <w:pPr>
        <w:spacing w:line="276" w:lineRule="auto"/>
        <w:ind w:left="-630" w:right="-450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19050</wp:posOffset>
                </wp:positionV>
                <wp:extent cx="157480" cy="152400"/>
                <wp:effectExtent l="0" t="0" r="4445" b="3810"/>
                <wp:wrapNone/>
                <wp:docPr id="28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D63EB" id="Rectangle 222" o:spid="_x0000_s1026" style="position:absolute;margin-left:42.75pt;margin-top:1.5pt;width:12.4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" stroked="f"/>
            </w:pict>
          </mc:Fallback>
        </mc:AlternateContent>
      </w:r>
    </w:p>
    <w:p w:rsidR="00203C58" w:rsidRDefault="00261517" w:rsidP="00261517">
      <w:pPr>
        <w:spacing w:line="276" w:lineRule="auto"/>
        <w:ind w:left="-630" w:right="-450"/>
        <w:jc w:val="center"/>
      </w:pPr>
      <w:r>
        <w:rPr>
          <w:noProof/>
        </w:rPr>
        <w:drawing>
          <wp:inline distT="0" distB="0" distL="0" distR="0">
            <wp:extent cx="5022215" cy="1815465"/>
            <wp:effectExtent l="19050" t="0" r="6985" b="0"/>
            <wp:docPr id="1044" name="Picture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15" cy="181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517" w:rsidRDefault="00261517" w:rsidP="00261517">
      <w:pPr>
        <w:spacing w:line="276" w:lineRule="auto"/>
        <w:ind w:left="-630" w:right="-450"/>
        <w:jc w:val="center"/>
      </w:pPr>
    </w:p>
    <w:p w:rsidR="00261517" w:rsidRPr="00025632" w:rsidRDefault="00025632" w:rsidP="00261517">
      <w:pPr>
        <w:spacing w:line="276" w:lineRule="auto"/>
        <w:ind w:left="-630" w:right="-450"/>
        <w:jc w:val="center"/>
        <w:rPr>
          <w:sz w:val="18"/>
          <w:szCs w:val="18"/>
        </w:rPr>
      </w:pPr>
      <w:r w:rsidRPr="00025632">
        <w:rPr>
          <w:sz w:val="18"/>
          <w:szCs w:val="18"/>
        </w:rPr>
        <w:t xml:space="preserve"> </w:t>
      </w:r>
    </w:p>
    <w:p w:rsidR="00261517" w:rsidRPr="00FC27D3" w:rsidRDefault="00FC27D3" w:rsidP="001D7FC3">
      <w:pPr>
        <w:spacing w:line="276" w:lineRule="auto"/>
        <w:ind w:left="-1080" w:right="-27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</w:t>
      </w:r>
      <m:oMath>
        <m:r>
          <w:rPr>
            <w:rFonts w:ascii="Cambria Math" w:hAnsi="Cambria Math"/>
            <w:sz w:val="40"/>
            <w:szCs w:val="40"/>
          </w:rPr>
          <m:t>y=</m:t>
        </m:r>
        <m:r>
          <m:rPr>
            <m:sty m:val="bi"/>
          </m:rPr>
          <w:rPr>
            <w:rFonts w:ascii="Cambria Math" w:hAnsi="Cambria Math"/>
            <w:color w:val="FF0000"/>
            <w:sz w:val="40"/>
            <w:szCs w:val="40"/>
          </w:rPr>
          <m:t>a</m:t>
        </m:r>
        <m:r>
          <w:rPr>
            <w:rFonts w:ascii="Cambria Math" w:hAnsi="Cambria Math"/>
            <w:sz w:val="40"/>
            <w:szCs w:val="40"/>
          </w:rPr>
          <m:t>∙sin</m:t>
        </m:r>
        <m:d>
          <m:dPr>
            <m:ctrlPr>
              <w:rPr>
                <w:rFonts w:ascii="Cambria Math" w:hAnsi="Cambria Math"/>
                <w:i/>
                <w:sz w:val="40"/>
                <w:szCs w:val="4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0000FF"/>
                <w:sz w:val="40"/>
                <w:szCs w:val="40"/>
              </w:rPr>
              <m:t>b</m:t>
            </m:r>
            <m:d>
              <m:dPr>
                <m:ctrlPr>
                  <w:rPr>
                    <w:rFonts w:ascii="Cambria Math" w:hAnsi="Cambria Math"/>
                    <w:i/>
                    <w:sz w:val="40"/>
                    <w:szCs w:val="40"/>
                  </w:rPr>
                </m:ctrlPr>
              </m:dPr>
              <m:e>
                <m:r>
                  <w:rPr>
                    <w:rFonts w:ascii="Cambria Math" w:hAnsi="Cambria Math"/>
                    <w:sz w:val="40"/>
                    <w:szCs w:val="40"/>
                  </w:rPr>
                  <m:t>x-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CC0099"/>
                    <w:sz w:val="40"/>
                    <w:szCs w:val="40"/>
                  </w:rPr>
                  <m:t>c</m:t>
                </m:r>
              </m:e>
            </m:d>
          </m:e>
        </m:d>
        <m:r>
          <w:rPr>
            <w:rFonts w:ascii="Cambria Math" w:hAnsi="Cambria Math"/>
            <w:sz w:val="40"/>
            <w:szCs w:val="40"/>
          </w:rPr>
          <m:t>+</m:t>
        </m:r>
        <m:r>
          <m:rPr>
            <m:sty m:val="bi"/>
          </m:rPr>
          <w:rPr>
            <w:rFonts w:ascii="Cambria Math" w:hAnsi="Cambria Math"/>
            <w:color w:val="009900"/>
            <w:sz w:val="40"/>
            <w:szCs w:val="40"/>
          </w:rPr>
          <m:t>d</m:t>
        </m:r>
      </m:oMath>
    </w:p>
    <w:p w:rsidR="00261517" w:rsidRDefault="00261517" w:rsidP="00261517">
      <w:pPr>
        <w:spacing w:line="276" w:lineRule="auto"/>
        <w:ind w:left="-630" w:right="-450"/>
        <w:jc w:val="center"/>
      </w:pPr>
    </w:p>
    <w:p w:rsidR="00261517" w:rsidRDefault="004732D5" w:rsidP="00261517">
      <w:pPr>
        <w:spacing w:line="276" w:lineRule="auto"/>
        <w:ind w:left="-630" w:right="-45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137160</wp:posOffset>
                </wp:positionV>
                <wp:extent cx="1391285" cy="504825"/>
                <wp:effectExtent l="9525" t="385445" r="27940" b="33655"/>
                <wp:wrapNone/>
                <wp:docPr id="27" name="AutoShap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1285" cy="504825"/>
                        </a:xfrm>
                        <a:prstGeom prst="wedgeRectCallout">
                          <a:avLst>
                            <a:gd name="adj1" fmla="val -9653"/>
                            <a:gd name="adj2" fmla="val -12194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1D7FC3" w:rsidRPr="001D7FC3" w:rsidRDefault="001D7FC3" w:rsidP="001D7FC3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1D7FC3">
                              <w:rPr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  <w:p w:rsidR="001D7FC3" w:rsidRPr="001D7FC3" w:rsidRDefault="001D7FC3" w:rsidP="001D7FC3">
                            <w:pPr>
                              <w:rPr>
                                <w:b/>
                                <w:color w:val="8000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800080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1D7FC3">
                              <w:rPr>
                                <w:b/>
                                <w:color w:val="800080"/>
                                <w:sz w:val="28"/>
                                <w:szCs w:val="28"/>
                              </w:rPr>
                              <w:t xml:space="preserve">c  = </w:t>
                            </w:r>
                            <w:r>
                              <w:rPr>
                                <w:b/>
                                <w:color w:val="800080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337" o:spid="_x0000_s1026" type="#_x0000_t61" style="position:absolute;left:0;text-align:left;margin-left:199.5pt;margin-top:10.8pt;width:109.55pt;height:3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" adj="8715,-15541" strokecolor="purple">
                <v:shadow on="t"/>
                <v:textbox>
                  <w:txbxContent>
                    <w:p w:rsidR="001D7FC3" w:rsidRPr="001D7FC3" w:rsidRDefault="001D7FC3" w:rsidP="001D7FC3">
                      <w:pPr>
                        <w:rPr>
                          <w:sz w:val="12"/>
                          <w:szCs w:val="12"/>
                        </w:rPr>
                      </w:pPr>
                      <w:r w:rsidRPr="001D7FC3">
                        <w:rPr>
                          <w:sz w:val="12"/>
                          <w:szCs w:val="12"/>
                        </w:rPr>
                        <w:t xml:space="preserve">  </w:t>
                      </w:r>
                    </w:p>
                    <w:p w:rsidR="001D7FC3" w:rsidRPr="001D7FC3" w:rsidRDefault="001D7FC3" w:rsidP="001D7FC3">
                      <w:pPr>
                        <w:rPr>
                          <w:b/>
                          <w:color w:val="80008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800080"/>
                          <w:sz w:val="28"/>
                          <w:szCs w:val="28"/>
                        </w:rPr>
                        <w:t xml:space="preserve">     </w:t>
                      </w:r>
                      <w:r w:rsidRPr="001D7FC3">
                        <w:rPr>
                          <w:b/>
                          <w:color w:val="800080"/>
                          <w:sz w:val="28"/>
                          <w:szCs w:val="28"/>
                        </w:rPr>
                        <w:t xml:space="preserve">c  = </w:t>
                      </w:r>
                      <w:r>
                        <w:rPr>
                          <w:b/>
                          <w:color w:val="800080"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3520" behindDoc="0" locked="0" layoutInCell="1" allowOverlap="1">
                <wp:simplePos x="0" y="0"/>
                <wp:positionH relativeFrom="column">
                  <wp:posOffset>2984500</wp:posOffset>
                </wp:positionH>
                <wp:positionV relativeFrom="paragraph">
                  <wp:posOffset>148590</wp:posOffset>
                </wp:positionV>
                <wp:extent cx="865505" cy="582295"/>
                <wp:effectExtent l="3175" t="0" r="0" b="1905"/>
                <wp:wrapNone/>
                <wp:docPr id="24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5505" cy="582295"/>
                          <a:chOff x="6736" y="5678"/>
                          <a:chExt cx="1363" cy="917"/>
                        </a:xfrm>
                      </wpg:grpSpPr>
                      <wps:wsp>
                        <wps:cNvPr id="25" name="Text Box 343"/>
                        <wps:cNvSpPr txBox="1">
                          <a:spLocks noChangeArrowheads="1"/>
                        </wps:cNvSpPr>
                        <wps:spPr bwMode="auto">
                          <a:xfrm>
                            <a:off x="6736" y="5678"/>
                            <a:ext cx="1363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7FC3" w:rsidRPr="001D7FC3" w:rsidRDefault="001D7FC3" w:rsidP="001D7FC3">
                              <w:pPr>
                                <w:jc w:val="center"/>
                                <w:rPr>
                                  <w:b/>
                                  <w:color w:val="800080"/>
                                  <w:sz w:val="28"/>
                                  <w:szCs w:val="28"/>
                                </w:rPr>
                              </w:pPr>
                              <w:r w:rsidRPr="001D7FC3">
                                <w:rPr>
                                  <w:b/>
                                  <w:color w:val="800080"/>
                                  <w:sz w:val="28"/>
                                  <w:szCs w:val="28"/>
                                </w:rPr>
                                <w:t>Phase</w:t>
                              </w:r>
                            </w:p>
                            <w:p w:rsidR="001D7FC3" w:rsidRPr="001D7FC3" w:rsidRDefault="001D7FC3" w:rsidP="001D7FC3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6811" y="5920"/>
                            <a:ext cx="1235" cy="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7FC3" w:rsidRPr="001D7FC3" w:rsidRDefault="001D7FC3" w:rsidP="001D7FC3">
                              <w:pPr>
                                <w:jc w:val="center"/>
                                <w:rPr>
                                  <w:b/>
                                  <w:color w:val="800080"/>
                                  <w:sz w:val="28"/>
                                  <w:szCs w:val="28"/>
                                </w:rPr>
                              </w:pPr>
                              <w:r w:rsidRPr="001D7FC3">
                                <w:rPr>
                                  <w:b/>
                                  <w:color w:val="800080"/>
                                  <w:sz w:val="28"/>
                                  <w:szCs w:val="28"/>
                                </w:rPr>
                                <w:t>Shift</w:t>
                              </w:r>
                            </w:p>
                            <w:p w:rsidR="001D7FC3" w:rsidRPr="001D7FC3" w:rsidRDefault="001D7FC3" w:rsidP="001D7FC3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6" o:spid="_x0000_s1027" style="position:absolute;left:0;text-align:left;margin-left:235pt;margin-top:11.7pt;width:68.15pt;height:45.85pt;z-index:251723520" coordorigin="6736,5678" coordsize="1363,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3" o:spid="_x0000_s1028" type="#_x0000_t202" style="position:absolute;left:6736;top:5678;width:1363;height: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:rsidR="001D7FC3" w:rsidRPr="001D7FC3" w:rsidRDefault="001D7FC3" w:rsidP="001D7FC3">
                        <w:pPr>
                          <w:jc w:val="center"/>
                          <w:rPr>
                            <w:b/>
                            <w:color w:val="800080"/>
                            <w:sz w:val="28"/>
                            <w:szCs w:val="28"/>
                          </w:rPr>
                        </w:pPr>
                        <w:r w:rsidRPr="001D7FC3">
                          <w:rPr>
                            <w:b/>
                            <w:color w:val="800080"/>
                            <w:sz w:val="28"/>
                            <w:szCs w:val="28"/>
                          </w:rPr>
                          <w:t>Phase</w:t>
                        </w:r>
                      </w:p>
                      <w:p w:rsidR="001D7FC3" w:rsidRPr="001D7FC3" w:rsidRDefault="001D7FC3" w:rsidP="001D7FC3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xt Box 344" o:spid="_x0000_s1029" type="#_x0000_t202" style="position:absolute;left:6811;top:5920;width:123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1D7FC3" w:rsidRPr="001D7FC3" w:rsidRDefault="001D7FC3" w:rsidP="001D7FC3">
                        <w:pPr>
                          <w:jc w:val="center"/>
                          <w:rPr>
                            <w:b/>
                            <w:color w:val="800080"/>
                            <w:sz w:val="28"/>
                            <w:szCs w:val="28"/>
                          </w:rPr>
                        </w:pPr>
                        <w:r w:rsidRPr="001D7FC3">
                          <w:rPr>
                            <w:b/>
                            <w:color w:val="800080"/>
                            <w:sz w:val="28"/>
                            <w:szCs w:val="28"/>
                          </w:rPr>
                          <w:t>Shift</w:t>
                        </w:r>
                      </w:p>
                      <w:p w:rsidR="001D7FC3" w:rsidRPr="001D7FC3" w:rsidRDefault="001D7FC3" w:rsidP="001D7FC3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105410</wp:posOffset>
                </wp:positionV>
                <wp:extent cx="1351280" cy="490855"/>
                <wp:effectExtent l="5715" t="410845" r="424180" b="31750"/>
                <wp:wrapNone/>
                <wp:docPr id="23" name="AutoShap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1280" cy="490855"/>
                        </a:xfrm>
                        <a:prstGeom prst="wedgeRectCallout">
                          <a:avLst>
                            <a:gd name="adj1" fmla="val 77352"/>
                            <a:gd name="adj2" fmla="val -12671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1D7FC3" w:rsidRPr="001D7FC3" w:rsidRDefault="001D7FC3" w:rsidP="001D7FC3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1D7FC3">
                              <w:rPr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  <w:p w:rsidR="001D7FC3" w:rsidRPr="001D7FC3" w:rsidRDefault="001D7FC3" w:rsidP="001D7FC3"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D7FC3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a  = Amplitude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5" o:spid="_x0000_s1030" type="#_x0000_t61" style="position:absolute;left:0;text-align:left;margin-left:-11.55pt;margin-top:8.3pt;width:106.4pt;height:3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" adj="27508,-16570" strokecolor="red">
                <v:shadow on="t"/>
                <v:textbox>
                  <w:txbxContent>
                    <w:p w:rsidR="001D7FC3" w:rsidRPr="001D7FC3" w:rsidRDefault="001D7FC3" w:rsidP="001D7FC3">
                      <w:pPr>
                        <w:rPr>
                          <w:sz w:val="12"/>
                          <w:szCs w:val="12"/>
                        </w:rPr>
                      </w:pPr>
                      <w:r w:rsidRPr="001D7FC3">
                        <w:rPr>
                          <w:sz w:val="12"/>
                          <w:szCs w:val="12"/>
                        </w:rPr>
                        <w:t xml:space="preserve">  </w:t>
                      </w:r>
                    </w:p>
                    <w:p w:rsidR="001D7FC3" w:rsidRPr="001D7FC3" w:rsidRDefault="001D7FC3" w:rsidP="001D7FC3">
                      <w:pPr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1D7FC3">
                        <w:rPr>
                          <w:b/>
                          <w:color w:val="FF0000"/>
                          <w:sz w:val="28"/>
                          <w:szCs w:val="28"/>
                        </w:rPr>
                        <w:t>a  = Amplitude</w:t>
                      </w:r>
                    </w:p>
                  </w:txbxContent>
                </v:textbox>
              </v:shape>
            </w:pict>
          </mc:Fallback>
        </mc:AlternateContent>
      </w:r>
    </w:p>
    <w:p w:rsidR="001D7FC3" w:rsidRDefault="001D7FC3" w:rsidP="00261517">
      <w:pPr>
        <w:spacing w:line="276" w:lineRule="auto"/>
        <w:ind w:left="-630" w:right="-450"/>
        <w:jc w:val="center"/>
      </w:pPr>
    </w:p>
    <w:p w:rsidR="001D7FC3" w:rsidRDefault="001D7FC3" w:rsidP="00261517">
      <w:pPr>
        <w:spacing w:line="276" w:lineRule="auto"/>
        <w:ind w:left="-630" w:right="-450"/>
        <w:jc w:val="center"/>
      </w:pPr>
    </w:p>
    <w:p w:rsidR="001D7FC3" w:rsidRDefault="001D7FC3" w:rsidP="00261517">
      <w:pPr>
        <w:spacing w:line="276" w:lineRule="auto"/>
        <w:ind w:left="-630" w:right="-450"/>
        <w:jc w:val="center"/>
      </w:pPr>
    </w:p>
    <w:p w:rsidR="001D7FC3" w:rsidRDefault="004732D5" w:rsidP="00261517">
      <w:pPr>
        <w:spacing w:line="276" w:lineRule="auto"/>
        <w:ind w:left="-630" w:right="-45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4490085</wp:posOffset>
                </wp:positionH>
                <wp:positionV relativeFrom="paragraph">
                  <wp:posOffset>107315</wp:posOffset>
                </wp:positionV>
                <wp:extent cx="865505" cy="582295"/>
                <wp:effectExtent l="3810" t="0" r="0" b="0"/>
                <wp:wrapNone/>
                <wp:docPr id="20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5505" cy="582295"/>
                          <a:chOff x="6736" y="5678"/>
                          <a:chExt cx="1363" cy="917"/>
                        </a:xfrm>
                      </wpg:grpSpPr>
                      <wps:wsp>
                        <wps:cNvPr id="21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6736" y="5678"/>
                            <a:ext cx="1363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7281" w:rsidRPr="003F7281" w:rsidRDefault="003F7281" w:rsidP="003F7281">
                              <w:pPr>
                                <w:jc w:val="center"/>
                                <w:rPr>
                                  <w:b/>
                                  <w:color w:val="009900"/>
                                  <w:sz w:val="28"/>
                                  <w:szCs w:val="28"/>
                                </w:rPr>
                              </w:pPr>
                              <w:r w:rsidRPr="003F7281">
                                <w:rPr>
                                  <w:b/>
                                  <w:color w:val="009900"/>
                                  <w:sz w:val="28"/>
                                  <w:szCs w:val="28"/>
                                </w:rPr>
                                <w:t>Vertical</w:t>
                              </w:r>
                            </w:p>
                            <w:p w:rsidR="003F7281" w:rsidRPr="001D7FC3" w:rsidRDefault="003F7281" w:rsidP="003F7281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6811" y="5920"/>
                            <a:ext cx="1235" cy="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7281" w:rsidRPr="003F7281" w:rsidRDefault="003F7281" w:rsidP="003F7281">
                              <w:pPr>
                                <w:jc w:val="center"/>
                                <w:rPr>
                                  <w:b/>
                                  <w:color w:val="009900"/>
                                  <w:sz w:val="28"/>
                                  <w:szCs w:val="28"/>
                                </w:rPr>
                              </w:pPr>
                              <w:r w:rsidRPr="003F7281">
                                <w:rPr>
                                  <w:b/>
                                  <w:color w:val="009900"/>
                                  <w:sz w:val="28"/>
                                  <w:szCs w:val="28"/>
                                </w:rPr>
                                <w:t>Shift</w:t>
                              </w:r>
                            </w:p>
                            <w:p w:rsidR="003F7281" w:rsidRPr="001D7FC3" w:rsidRDefault="003F7281" w:rsidP="003F7281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7" o:spid="_x0000_s1031" style="position:absolute;left:0;text-align:left;margin-left:353.55pt;margin-top:8.45pt;width:68.15pt;height:45.85pt;z-index:251726848" coordorigin="6736,5678" coordsize="1363,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">
                <v:shape id="Text Box 348" o:spid="_x0000_s1032" type="#_x0000_t202" style="position:absolute;left:6736;top:5678;width:1363;height: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:rsidR="003F7281" w:rsidRPr="003F7281" w:rsidRDefault="003F7281" w:rsidP="003F7281">
                        <w:pPr>
                          <w:jc w:val="center"/>
                          <w:rPr>
                            <w:b/>
                            <w:color w:val="009900"/>
                            <w:sz w:val="28"/>
                            <w:szCs w:val="28"/>
                          </w:rPr>
                        </w:pPr>
                        <w:r w:rsidRPr="003F7281">
                          <w:rPr>
                            <w:b/>
                            <w:color w:val="009900"/>
                            <w:sz w:val="28"/>
                            <w:szCs w:val="28"/>
                          </w:rPr>
                          <w:t>Vertical</w:t>
                        </w:r>
                      </w:p>
                      <w:p w:rsidR="003F7281" w:rsidRPr="001D7FC3" w:rsidRDefault="003F7281" w:rsidP="003F7281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xt Box 349" o:spid="_x0000_s1033" type="#_x0000_t202" style="position:absolute;left:6811;top:5920;width:123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3F7281" w:rsidRPr="003F7281" w:rsidRDefault="003F7281" w:rsidP="003F7281">
                        <w:pPr>
                          <w:jc w:val="center"/>
                          <w:rPr>
                            <w:b/>
                            <w:color w:val="009900"/>
                            <w:sz w:val="28"/>
                            <w:szCs w:val="28"/>
                          </w:rPr>
                        </w:pPr>
                        <w:r w:rsidRPr="003F7281">
                          <w:rPr>
                            <w:b/>
                            <w:color w:val="009900"/>
                            <w:sz w:val="28"/>
                            <w:szCs w:val="28"/>
                          </w:rPr>
                          <w:t>Shift</w:t>
                        </w:r>
                      </w:p>
                      <w:p w:rsidR="003F7281" w:rsidRPr="001D7FC3" w:rsidRDefault="003F7281" w:rsidP="003F7281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4102735</wp:posOffset>
                </wp:positionH>
                <wp:positionV relativeFrom="paragraph">
                  <wp:posOffset>11430</wp:posOffset>
                </wp:positionV>
                <wp:extent cx="1431925" cy="586105"/>
                <wp:effectExtent l="264160" t="960120" r="27940" b="25400"/>
                <wp:wrapNone/>
                <wp:docPr id="19" name="Auto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1925" cy="586105"/>
                        </a:xfrm>
                        <a:prstGeom prst="wedgeRectCallout">
                          <a:avLst>
                            <a:gd name="adj1" fmla="val -66144"/>
                            <a:gd name="adj2" fmla="val -2073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99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F7281" w:rsidRPr="003F7281" w:rsidRDefault="003F7281" w:rsidP="003F7281">
                            <w:pPr>
                              <w:rPr>
                                <w:color w:val="009900"/>
                              </w:rPr>
                            </w:pPr>
                            <w:r w:rsidRPr="003F7281">
                              <w:rPr>
                                <w:color w:val="009900"/>
                              </w:rPr>
                              <w:t xml:space="preserve">   </w:t>
                            </w:r>
                          </w:p>
                          <w:p w:rsidR="003F7281" w:rsidRPr="003F7281" w:rsidRDefault="003F7281" w:rsidP="003F7281">
                            <w:pPr>
                              <w:rPr>
                                <w:b/>
                                <w:color w:val="009900"/>
                                <w:sz w:val="28"/>
                                <w:szCs w:val="28"/>
                              </w:rPr>
                            </w:pPr>
                            <w:r w:rsidRPr="003F7281">
                              <w:rPr>
                                <w:b/>
                                <w:color w:val="009900"/>
                                <w:sz w:val="28"/>
                                <w:szCs w:val="28"/>
                              </w:rPr>
                              <w:t xml:space="preserve">  d  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5" o:spid="_x0000_s1034" type="#_x0000_t61" style="position:absolute;left:0;text-align:left;margin-left:323.05pt;margin-top:.9pt;width:112.75pt;height:46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" adj="-3487,-33980" strokecolor="#090">
                <v:shadow on="t"/>
                <v:textbox>
                  <w:txbxContent>
                    <w:p w:rsidR="003F7281" w:rsidRPr="003F7281" w:rsidRDefault="003F7281" w:rsidP="003F7281">
                      <w:pPr>
                        <w:rPr>
                          <w:color w:val="009900"/>
                        </w:rPr>
                      </w:pPr>
                      <w:r w:rsidRPr="003F7281">
                        <w:rPr>
                          <w:color w:val="009900"/>
                        </w:rPr>
                        <w:t xml:space="preserve">   </w:t>
                      </w:r>
                    </w:p>
                    <w:p w:rsidR="003F7281" w:rsidRPr="003F7281" w:rsidRDefault="003F7281" w:rsidP="003F7281">
                      <w:pPr>
                        <w:rPr>
                          <w:b/>
                          <w:color w:val="009900"/>
                          <w:sz w:val="28"/>
                          <w:szCs w:val="28"/>
                        </w:rPr>
                      </w:pPr>
                      <w:r w:rsidRPr="003F7281">
                        <w:rPr>
                          <w:b/>
                          <w:color w:val="009900"/>
                          <w:sz w:val="28"/>
                          <w:szCs w:val="28"/>
                        </w:rPr>
                        <w:t xml:space="preserve">  d  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36830</wp:posOffset>
                </wp:positionV>
                <wp:extent cx="1527810" cy="627380"/>
                <wp:effectExtent l="8890" t="975995" r="25400" b="25400"/>
                <wp:wrapNone/>
                <wp:docPr id="18" name="AutoShap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627380"/>
                        </a:xfrm>
                        <a:prstGeom prst="wedgeRectCallout">
                          <a:avLst>
                            <a:gd name="adj1" fmla="val 45634"/>
                            <a:gd name="adj2" fmla="val -19929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1D7FC3" w:rsidRPr="001D7FC3" w:rsidRDefault="001D7FC3" w:rsidP="001D7FC3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1D7FC3">
                              <w:rPr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  <w:p w:rsidR="001D7FC3" w:rsidRPr="001D7FC3" w:rsidRDefault="00DA10F7" w:rsidP="001D7FC3">
                            <w:pPr>
                              <w:jc w:val="center"/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color w:val="0000FF"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color w:val="0000FF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color w:val="0000FF"/>
                                      <w:sz w:val="32"/>
                                      <w:szCs w:val="32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color w:val="0000FF"/>
                                      <w:sz w:val="32"/>
                                      <w:szCs w:val="32"/>
                                    </w:rPr>
                                    <m:t>b</m:t>
                                  </m:r>
                                </m:den>
                              </m:f>
                            </m:oMath>
                            <w:r w:rsidR="001D7FC3" w:rsidRPr="001D7FC3"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1D7FC3"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D7FC3" w:rsidRPr="001D7FC3"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  <w:t>=</w:t>
                            </w:r>
                            <w:r w:rsidR="001D7FC3"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D7FC3" w:rsidRPr="001D7FC3">
                              <w:rPr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Period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6" o:spid="_x0000_s1035" type="#_x0000_t61" style="position:absolute;left:0;text-align:left;margin-left:75.7pt;margin-top:2.9pt;width:120.3pt;height:49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" adj="20657,-32247" strokecolor="blue">
                <v:shadow on="t"/>
                <v:textbox>
                  <w:txbxContent>
                    <w:p w:rsidR="001D7FC3" w:rsidRPr="001D7FC3" w:rsidRDefault="001D7FC3" w:rsidP="001D7FC3">
                      <w:pPr>
                        <w:rPr>
                          <w:sz w:val="12"/>
                          <w:szCs w:val="12"/>
                        </w:rPr>
                      </w:pPr>
                      <w:r w:rsidRPr="001D7FC3">
                        <w:rPr>
                          <w:sz w:val="12"/>
                          <w:szCs w:val="12"/>
                        </w:rPr>
                        <w:t xml:space="preserve">  </w:t>
                      </w:r>
                    </w:p>
                    <w:p w:rsidR="001D7FC3" w:rsidRPr="001D7FC3" w:rsidRDefault="00FC27D3" w:rsidP="001D7FC3">
                      <w:pPr>
                        <w:jc w:val="center"/>
                        <w:rPr>
                          <w:b/>
                          <w:color w:val="0000FF"/>
                          <w:sz w:val="28"/>
                          <w:szCs w:val="2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color w:val="0000FF"/>
                                <w:sz w:val="32"/>
                                <w:szCs w:val="32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FF"/>
                                <w:sz w:val="32"/>
                                <w:szCs w:val="32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FF"/>
                                <w:sz w:val="32"/>
                                <w:szCs w:val="32"/>
                              </w:rPr>
                              <m:t>π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FF"/>
                                <w:sz w:val="32"/>
                                <w:szCs w:val="32"/>
                              </w:rPr>
                              <m:t>b</m:t>
                            </m:r>
                          </m:den>
                        </m:f>
                      </m:oMath>
                      <w:r w:rsidR="001D7FC3" w:rsidRPr="001D7FC3">
                        <w:rPr>
                          <w:b/>
                          <w:color w:val="0000FF"/>
                          <w:sz w:val="28"/>
                          <w:szCs w:val="28"/>
                        </w:rPr>
                        <w:t xml:space="preserve">  </w:t>
                      </w:r>
                      <w:r w:rsidR="001D7FC3">
                        <w:rPr>
                          <w:b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  <w:r w:rsidR="001D7FC3" w:rsidRPr="001D7FC3">
                        <w:rPr>
                          <w:b/>
                          <w:color w:val="0000FF"/>
                          <w:sz w:val="28"/>
                          <w:szCs w:val="28"/>
                        </w:rPr>
                        <w:t>=</w:t>
                      </w:r>
                      <w:r w:rsidR="001D7FC3">
                        <w:rPr>
                          <w:b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  <w:r w:rsidR="001D7FC3" w:rsidRPr="001D7FC3">
                        <w:rPr>
                          <w:b/>
                          <w:color w:val="0000FF"/>
                          <w:sz w:val="28"/>
                          <w:szCs w:val="28"/>
                        </w:rPr>
                        <w:t xml:space="preserve"> Period</w:t>
                      </w:r>
                    </w:p>
                  </w:txbxContent>
                </v:textbox>
              </v:shape>
            </w:pict>
          </mc:Fallback>
        </mc:AlternateContent>
      </w:r>
    </w:p>
    <w:p w:rsidR="001D7FC3" w:rsidRDefault="001D7FC3" w:rsidP="00261517">
      <w:pPr>
        <w:spacing w:line="276" w:lineRule="auto"/>
        <w:ind w:left="-630" w:right="-450"/>
        <w:jc w:val="center"/>
      </w:pPr>
    </w:p>
    <w:p w:rsidR="001D7FC3" w:rsidRDefault="001D7FC3" w:rsidP="00261517">
      <w:pPr>
        <w:spacing w:line="276" w:lineRule="auto"/>
        <w:ind w:left="-630" w:right="-450"/>
        <w:jc w:val="center"/>
      </w:pPr>
    </w:p>
    <w:p w:rsidR="001D7FC3" w:rsidRDefault="001D7FC3" w:rsidP="00261517">
      <w:pPr>
        <w:spacing w:line="276" w:lineRule="auto"/>
        <w:ind w:left="-630" w:right="-450"/>
        <w:jc w:val="center"/>
      </w:pPr>
    </w:p>
    <w:p w:rsidR="001D7FC3" w:rsidRPr="00025632" w:rsidRDefault="001D7FC3" w:rsidP="003F7281">
      <w:pPr>
        <w:spacing w:line="276" w:lineRule="auto"/>
        <w:ind w:right="-450"/>
        <w:rPr>
          <w:sz w:val="10"/>
          <w:szCs w:val="10"/>
        </w:rPr>
      </w:pPr>
    </w:p>
    <w:p w:rsidR="003F7281" w:rsidRPr="00025632" w:rsidRDefault="003F7281" w:rsidP="003F7281">
      <w:pPr>
        <w:pStyle w:val="List"/>
        <w:rPr>
          <w:sz w:val="10"/>
          <w:szCs w:val="10"/>
        </w:rPr>
      </w:pPr>
    </w:p>
    <w:p w:rsidR="003F7281" w:rsidRDefault="003F7281" w:rsidP="003F7281">
      <w:pPr>
        <w:pStyle w:val="List"/>
      </w:pPr>
    </w:p>
    <w:p w:rsidR="00025632" w:rsidRDefault="00025632" w:rsidP="003F7281">
      <w:pPr>
        <w:pStyle w:val="List"/>
        <w:numPr>
          <w:ilvl w:val="0"/>
          <w:numId w:val="2"/>
        </w:numPr>
        <w:tabs>
          <w:tab w:val="clear" w:pos="360"/>
        </w:tabs>
        <w:ind w:left="-720"/>
        <w:sectPr w:rsidR="00025632" w:rsidSect="004C2A3F">
          <w:pgSz w:w="12240" w:h="15840"/>
          <w:pgMar w:top="450" w:right="1800" w:bottom="1440" w:left="1800" w:header="720" w:footer="720" w:gutter="0"/>
          <w:cols w:space="720"/>
        </w:sectPr>
      </w:pPr>
    </w:p>
    <w:p w:rsidR="00025632" w:rsidRDefault="00025632" w:rsidP="00025632">
      <w:pPr>
        <w:pStyle w:val="List"/>
        <w:numPr>
          <w:ilvl w:val="0"/>
          <w:numId w:val="2"/>
        </w:numPr>
        <w:tabs>
          <w:tab w:val="clear" w:pos="360"/>
        </w:tabs>
        <w:ind w:left="-720" w:right="630"/>
      </w:pPr>
      <w:r>
        <w:t>Determine the following parts of the graph described by following equation.</w:t>
      </w:r>
    </w:p>
    <w:p w:rsidR="00025632" w:rsidRDefault="00025632" w:rsidP="00025632">
      <w:pPr>
        <w:pStyle w:val="List"/>
        <w:numPr>
          <w:ilvl w:val="0"/>
          <w:numId w:val="2"/>
        </w:numPr>
        <w:tabs>
          <w:tab w:val="clear" w:pos="360"/>
        </w:tabs>
      </w:pPr>
      <w:r>
        <w:t>Determine the following parts of the graph described by following equation.</w:t>
      </w:r>
    </w:p>
    <w:p w:rsidR="00025632" w:rsidRDefault="00025632" w:rsidP="003F7281">
      <w:pPr>
        <w:pStyle w:val="List"/>
        <w:ind w:left="-1080" w:firstLine="0"/>
        <w:sectPr w:rsidR="00025632" w:rsidSect="00025632">
          <w:type w:val="continuous"/>
          <w:pgSz w:w="12240" w:h="15840"/>
          <w:pgMar w:top="450" w:right="1800" w:bottom="1440" w:left="1800" w:header="720" w:footer="720" w:gutter="0"/>
          <w:cols w:num="2" w:space="720" w:equalWidth="0">
            <w:col w:w="3960" w:space="720"/>
            <w:col w:w="3960"/>
          </w:cols>
        </w:sectPr>
      </w:pPr>
    </w:p>
    <w:p w:rsidR="003F7281" w:rsidRDefault="004732D5" w:rsidP="003F7281">
      <w:pPr>
        <w:pStyle w:val="List"/>
        <w:ind w:left="-108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3284220</wp:posOffset>
                </wp:positionH>
                <wp:positionV relativeFrom="paragraph">
                  <wp:posOffset>37465</wp:posOffset>
                </wp:positionV>
                <wp:extent cx="1915795" cy="598805"/>
                <wp:effectExtent l="7620" t="5080" r="29210" b="24765"/>
                <wp:wrapNone/>
                <wp:docPr id="17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59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F7281" w:rsidRPr="00131E2E" w:rsidRDefault="003F7281" w:rsidP="003F7281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 w:rsidRPr="00131E2E">
                              <w:rPr>
                                <w:i/>
                                <w:iCs/>
                                <w:position w:val="-30"/>
                                <w:sz w:val="24"/>
                              </w:rPr>
                              <w:object w:dxaOrig="2525" w:dyaOrig="73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26pt;height:36.75pt">
                                  <v:imagedata r:id="rId7" o:title=""/>
                                </v:shape>
                                <o:OLEObject Type="Embed" ProgID="Equation.DSMT4" ShapeID="_x0000_i1026" DrawAspect="Content" ObjectID="_1566127459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6" o:spid="_x0000_s1036" type="#_x0000_t202" style="position:absolute;left:0;text-align:left;margin-left:258.6pt;margin-top:2.95pt;width:150.85pt;height:47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">
                <v:shadow on="t"/>
                <v:textbox>
                  <w:txbxContent>
                    <w:p w:rsidR="003F7281" w:rsidRPr="00131E2E" w:rsidRDefault="003F7281" w:rsidP="003F7281">
                      <w:pPr>
                        <w:rPr>
                          <w:i/>
                          <w:iCs/>
                          <w:sz w:val="24"/>
                        </w:rPr>
                      </w:pPr>
                      <w:r w:rsidRPr="00131E2E">
                        <w:rPr>
                          <w:i/>
                          <w:iCs/>
                          <w:position w:val="-30"/>
                          <w:sz w:val="24"/>
                        </w:rPr>
                        <w:object w:dxaOrig="2520" w:dyaOrig="720">
                          <v:shape id="_x0000_i1026" type="#_x0000_t75" style="width:126.25pt;height:36.55pt">
                            <v:imagedata r:id="rId9" o:title=""/>
                          </v:shape>
                          <o:OLEObject Type="Embed" ProgID="Equation.DSMT4" ShapeID="_x0000_i1026" DrawAspect="Content" ObjectID="_1565006562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-365760</wp:posOffset>
                </wp:positionH>
                <wp:positionV relativeFrom="paragraph">
                  <wp:posOffset>39370</wp:posOffset>
                </wp:positionV>
                <wp:extent cx="1910715" cy="586740"/>
                <wp:effectExtent l="5715" t="6985" r="26670" b="25400"/>
                <wp:wrapNone/>
                <wp:docPr id="16" name="Text 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715" cy="5867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17233" w:rsidRDefault="00F17233" w:rsidP="003F7281">
                            <w:pPr>
                              <w:jc w:val="center"/>
                            </w:pPr>
                          </w:p>
                          <w:p w:rsidR="003F7281" w:rsidRDefault="003F7281" w:rsidP="003F7281">
                            <w:pPr>
                              <w:jc w:val="center"/>
                            </w:pPr>
                            <w:r w:rsidRPr="003F7281">
                              <w:rPr>
                                <w:position w:val="-10"/>
                              </w:rPr>
                              <w:object w:dxaOrig="2703" w:dyaOrig="435">
                                <v:shape id="_x0000_i1028" type="#_x0000_t75" style="width:135pt;height:21.75pt">
                                  <v:imagedata r:id="rId11" o:title=""/>
                                </v:shape>
                                <o:OLEObject Type="Embed" ProgID="Equation.3" ShapeID="_x0000_i1028" DrawAspect="Content" ObjectID="_1566127460" r:id="rId1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9" o:spid="_x0000_s1037" type="#_x0000_t202" style="position:absolute;left:0;text-align:left;margin-left:-28.8pt;margin-top:3.1pt;width:150.45pt;height:46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" fillcolor="white [3212]">
                <v:shadow on="t"/>
                <v:textbox>
                  <w:txbxContent>
                    <w:p w:rsidR="00F17233" w:rsidRDefault="00F17233" w:rsidP="003F7281">
                      <w:pPr>
                        <w:jc w:val="center"/>
                      </w:pPr>
                    </w:p>
                    <w:p w:rsidR="003F7281" w:rsidRDefault="003F7281" w:rsidP="003F7281">
                      <w:pPr>
                        <w:jc w:val="center"/>
                      </w:pPr>
                      <w:r w:rsidRPr="003F7281">
                        <w:rPr>
                          <w:position w:val="-10"/>
                        </w:rPr>
                        <w:object w:dxaOrig="2140" w:dyaOrig="340">
                          <v:shape id="_x0000_i1028" type="#_x0000_t75" style="width:135.15pt;height:21.75pt">
                            <v:imagedata r:id="rId13" o:title=""/>
                          </v:shape>
                          <o:OLEObject Type="Embed" ProgID="Equation.3" ShapeID="_x0000_i1028" DrawAspect="Content" ObjectID="_1565006563" r:id="rId1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3F7281" w:rsidRDefault="003F7281" w:rsidP="003F7281">
      <w:pPr>
        <w:pStyle w:val="List"/>
        <w:ind w:left="-1080" w:firstLine="0"/>
      </w:pPr>
    </w:p>
    <w:p w:rsidR="003F7281" w:rsidRDefault="003F7281" w:rsidP="003F7281">
      <w:pPr>
        <w:pStyle w:val="List"/>
        <w:ind w:left="-1080" w:firstLine="0"/>
      </w:pPr>
    </w:p>
    <w:p w:rsidR="003F7281" w:rsidRDefault="003F7281" w:rsidP="003F7281">
      <w:pPr>
        <w:pStyle w:val="List"/>
        <w:ind w:left="-1080" w:firstLine="0"/>
      </w:pPr>
    </w:p>
    <w:p w:rsidR="003F7281" w:rsidRDefault="003F7281" w:rsidP="003F7281">
      <w:pPr>
        <w:pStyle w:val="List"/>
        <w:ind w:left="-1080" w:firstLine="0"/>
      </w:pPr>
    </w:p>
    <w:p w:rsidR="003F7281" w:rsidRDefault="003F7281" w:rsidP="003F7281">
      <w:pPr>
        <w:pStyle w:val="List"/>
      </w:pPr>
    </w:p>
    <w:p w:rsidR="003F7281" w:rsidRDefault="003F7281" w:rsidP="003F7281">
      <w:pPr>
        <w:pStyle w:val="List"/>
      </w:pPr>
    </w:p>
    <w:p w:rsidR="003F7281" w:rsidRDefault="003F7281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3F7281" w:rsidRDefault="003F7281" w:rsidP="003F7281">
      <w:pPr>
        <w:pStyle w:val="List"/>
      </w:pPr>
    </w:p>
    <w:p w:rsidR="003F7281" w:rsidRDefault="004732D5" w:rsidP="003F7281">
      <w:pPr>
        <w:pStyle w:val="Lis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62865</wp:posOffset>
                </wp:positionV>
                <wp:extent cx="2428875" cy="2143125"/>
                <wp:effectExtent l="13335" t="13970" r="34290" b="33655"/>
                <wp:wrapNone/>
                <wp:docPr id="13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8875" cy="2143125"/>
                          <a:chOff x="7350" y="6630"/>
                          <a:chExt cx="2745" cy="2010"/>
                        </a:xfrm>
                      </wpg:grpSpPr>
                      <wps:wsp>
                        <wps:cNvPr id="14" name="AutoShape 384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385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 xml:space="preserve">Amplitude = 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Period =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Phase Shift =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645A42" w:rsidRDefault="00025632" w:rsidP="00025632">
                              <w:pPr>
                                <w:spacing w:line="36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3" o:spid="_x0000_s1038" style="position:absolute;left:0;text-align:left;margin-left:250.8pt;margin-top:4.95pt;width:191.25pt;height:168.75pt;z-index:251734016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">
                <v:roundrect id="AutoShape 384" o:spid="_x0000_s1039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">
                  <v:shadow on="t"/>
                </v:roundrect>
                <v:shape id="Text Box 385" o:spid="_x0000_s1040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 xml:space="preserve">Amplitude = 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Period =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Phase Shift =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645A42" w:rsidRDefault="00025632" w:rsidP="00025632">
                        <w:pPr>
                          <w:spacing w:line="360" w:lineRule="auto"/>
                          <w:rPr>
                            <w:sz w:val="16"/>
                            <w:szCs w:val="16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-478790</wp:posOffset>
                </wp:positionH>
                <wp:positionV relativeFrom="paragraph">
                  <wp:posOffset>73660</wp:posOffset>
                </wp:positionV>
                <wp:extent cx="2428875" cy="2143125"/>
                <wp:effectExtent l="6985" t="5715" r="31115" b="32385"/>
                <wp:wrapNone/>
                <wp:docPr id="10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8875" cy="2143125"/>
                          <a:chOff x="7350" y="6630"/>
                          <a:chExt cx="2745" cy="2010"/>
                        </a:xfrm>
                      </wpg:grpSpPr>
                      <wps:wsp>
                        <wps:cNvPr id="11" name="AutoShape 381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382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 xml:space="preserve">Amplitude = 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Period =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Phase Shift =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645A42" w:rsidRDefault="00025632" w:rsidP="00025632">
                              <w:pPr>
                                <w:spacing w:line="36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0" o:spid="_x0000_s1041" style="position:absolute;left:0;text-align:left;margin-left:-37.7pt;margin-top:5.8pt;width:191.25pt;height:168.75pt;z-index:251732992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">
                <v:roundrect id="AutoShape 381" o:spid="_x0000_s1042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">
                  <v:shadow on="t"/>
                </v:roundrect>
                <v:shape id="Text Box 382" o:spid="_x0000_s1043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 xml:space="preserve">Amplitude = 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Period =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Phase Shift =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645A42" w:rsidRDefault="00025632" w:rsidP="00025632">
                        <w:pPr>
                          <w:spacing w:line="360" w:lineRule="auto"/>
                          <w:rPr>
                            <w:sz w:val="16"/>
                            <w:szCs w:val="16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025632" w:rsidP="003F7281">
      <w:pPr>
        <w:pStyle w:val="List"/>
      </w:pPr>
    </w:p>
    <w:p w:rsidR="00025632" w:rsidRDefault="00FC27D3" w:rsidP="00025632">
      <w:pPr>
        <w:pStyle w:val="List"/>
      </w:pPr>
      <w:r w:rsidRPr="00FC27D3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12C7C2E" wp14:editId="62A4C5AE">
                <wp:simplePos x="0" y="0"/>
                <wp:positionH relativeFrom="page">
                  <wp:posOffset>7130415</wp:posOffset>
                </wp:positionH>
                <wp:positionV relativeFrom="paragraph">
                  <wp:posOffset>859155</wp:posOffset>
                </wp:positionV>
                <wp:extent cx="638175" cy="252095"/>
                <wp:effectExtent l="0" t="0" r="0" b="0"/>
                <wp:wrapNone/>
                <wp:docPr id="57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27D3" w:rsidRDefault="00FC27D3" w:rsidP="00FC27D3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p.27</w:t>
                            </w:r>
                          </w:p>
                          <w:p w:rsidR="00FC27D3" w:rsidRDefault="00FC27D3" w:rsidP="00FC27D3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C7C2E" id="Text Box 2569" o:spid="_x0000_s1044" type="#_x0000_t202" style="position:absolute;left:0;text-align:left;margin-left:561.45pt;margin-top:67.65pt;width:50.25pt;height:19.85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IL3uwIAAMQ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" filled="f" stroked="f">
                <v:textbox>
                  <w:txbxContent>
                    <w:p w:rsidR="00FC27D3" w:rsidRDefault="00FC27D3" w:rsidP="00FC27D3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27</w:t>
                      </w:r>
                    </w:p>
                    <w:p w:rsidR="00FC27D3" w:rsidRDefault="00FC27D3" w:rsidP="00FC27D3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C27D3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313CBB0" wp14:editId="3979FB2D">
                <wp:simplePos x="0" y="0"/>
                <wp:positionH relativeFrom="margin">
                  <wp:posOffset>1863306</wp:posOffset>
                </wp:positionH>
                <wp:positionV relativeFrom="paragraph">
                  <wp:posOffset>836762</wp:posOffset>
                </wp:positionV>
                <wp:extent cx="1752600" cy="295275"/>
                <wp:effectExtent l="0" t="0" r="0" b="9525"/>
                <wp:wrapNone/>
                <wp:docPr id="58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27D3" w:rsidRDefault="00FC27D3" w:rsidP="00FC27D3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2-3)</w:t>
                            </w:r>
                            <w:r w:rsidR="00DA10F7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A10F7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©</w:t>
                            </w:r>
                          </w:p>
                          <w:p w:rsidR="00FC27D3" w:rsidRDefault="00FC27D3" w:rsidP="00FC27D3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13CBB0" id="_x0000_t202" coordsize="21600,21600" o:spt="202" path="m,l,21600r21600,l21600,xe">
                <v:stroke joinstyle="miter"/>
                <v:path gradientshapeok="t" o:connecttype="rect"/>
              </v:shapetype>
              <v:shape id="Text Box 2570" o:spid="_x0000_s1045" type="#_x0000_t202" style="position:absolute;left:0;text-align:left;margin-left:146.7pt;margin-top:65.9pt;width:138pt;height:23.2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Oo+ugIAAMU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" filled="f" stroked="f">
                <v:textbox>
                  <w:txbxContent>
                    <w:p w:rsidR="00FC27D3" w:rsidRDefault="00FC27D3" w:rsidP="00FC27D3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2-3)</w:t>
                      </w:r>
                      <w:r w:rsidR="00DA10F7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DA10F7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©</w:t>
                      </w:r>
                    </w:p>
                    <w:p w:rsidR="00FC27D3" w:rsidRDefault="00FC27D3" w:rsidP="00FC27D3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  <w:numPr>
          <w:ilvl w:val="0"/>
          <w:numId w:val="2"/>
        </w:numPr>
        <w:tabs>
          <w:tab w:val="clear" w:pos="360"/>
        </w:tabs>
        <w:ind w:left="-720"/>
        <w:sectPr w:rsidR="00025632" w:rsidSect="00025632">
          <w:type w:val="continuous"/>
          <w:pgSz w:w="12240" w:h="15840"/>
          <w:pgMar w:top="450" w:right="1800" w:bottom="1440" w:left="1800" w:header="720" w:footer="720" w:gutter="0"/>
          <w:cols w:space="720"/>
        </w:sectPr>
      </w:pPr>
    </w:p>
    <w:p w:rsidR="00025632" w:rsidRDefault="00025632" w:rsidP="00025632">
      <w:pPr>
        <w:pStyle w:val="List"/>
        <w:numPr>
          <w:ilvl w:val="0"/>
          <w:numId w:val="2"/>
        </w:numPr>
        <w:tabs>
          <w:tab w:val="clear" w:pos="360"/>
        </w:tabs>
        <w:ind w:left="-720" w:right="630"/>
      </w:pPr>
      <w:r>
        <w:t>Determine the following parts of the graph described by following equation.</w:t>
      </w:r>
    </w:p>
    <w:p w:rsidR="00025632" w:rsidRDefault="00025632" w:rsidP="00025632">
      <w:pPr>
        <w:pStyle w:val="List"/>
        <w:numPr>
          <w:ilvl w:val="0"/>
          <w:numId w:val="2"/>
        </w:numPr>
        <w:tabs>
          <w:tab w:val="clear" w:pos="360"/>
        </w:tabs>
      </w:pPr>
      <w:r>
        <w:t>Determine the following parts of the graph described by following equation.</w:t>
      </w:r>
    </w:p>
    <w:p w:rsidR="00025632" w:rsidRDefault="00025632" w:rsidP="00025632">
      <w:pPr>
        <w:pStyle w:val="List"/>
        <w:ind w:left="-1080" w:firstLine="0"/>
        <w:sectPr w:rsidR="00025632" w:rsidSect="00025632">
          <w:type w:val="continuous"/>
          <w:pgSz w:w="12240" w:h="15840"/>
          <w:pgMar w:top="450" w:right="1800" w:bottom="1440" w:left="1800" w:header="720" w:footer="720" w:gutter="0"/>
          <w:cols w:num="2" w:space="720" w:equalWidth="0">
            <w:col w:w="3960" w:space="720"/>
            <w:col w:w="3960"/>
          </w:cols>
        </w:sectPr>
      </w:pPr>
    </w:p>
    <w:p w:rsidR="00025632" w:rsidRDefault="004732D5" w:rsidP="00025632">
      <w:pPr>
        <w:pStyle w:val="List"/>
        <w:ind w:left="-108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3335020</wp:posOffset>
                </wp:positionH>
                <wp:positionV relativeFrom="paragraph">
                  <wp:posOffset>17780</wp:posOffset>
                </wp:positionV>
                <wp:extent cx="1910715" cy="614045"/>
                <wp:effectExtent l="10795" t="8255" r="21590" b="25400"/>
                <wp:wrapNone/>
                <wp:docPr id="9" name="Text 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715" cy="614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25632" w:rsidRDefault="00025632" w:rsidP="00025632">
                            <w:pPr>
                              <w:jc w:val="center"/>
                            </w:pPr>
                          </w:p>
                          <w:p w:rsidR="00025632" w:rsidRDefault="00025632" w:rsidP="00025632">
                            <w:pPr>
                              <w:jc w:val="center"/>
                            </w:pPr>
                            <w:r w:rsidRPr="003F7281">
                              <w:rPr>
                                <w:position w:val="-10"/>
                              </w:rPr>
                              <w:object w:dxaOrig="2432" w:dyaOrig="435">
                                <v:shape id="_x0000_i1030" type="#_x0000_t75" style="width:121.5pt;height:21.75pt">
                                  <v:imagedata r:id="rId15" o:title=""/>
                                </v:shape>
                                <o:OLEObject Type="Embed" ProgID="Equation.3" ShapeID="_x0000_i1030" DrawAspect="Content" ObjectID="_1566127461" r:id="rId16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2" o:spid="_x0000_s1046" type="#_x0000_t202" style="position:absolute;left:0;text-align:left;margin-left:262.6pt;margin-top:1.4pt;width:150.45pt;height:48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" fillcolor="white [3212]">
                <v:shadow on="t"/>
                <v:textbox>
                  <w:txbxContent>
                    <w:p w:rsidR="00025632" w:rsidRDefault="00025632" w:rsidP="00025632">
                      <w:pPr>
                        <w:jc w:val="center"/>
                      </w:pPr>
                    </w:p>
                    <w:p w:rsidR="00025632" w:rsidRDefault="00025632" w:rsidP="00025632">
                      <w:pPr>
                        <w:jc w:val="center"/>
                      </w:pPr>
                      <w:r w:rsidRPr="003F7281">
                        <w:rPr>
                          <w:position w:val="-10"/>
                        </w:rPr>
                        <w:object w:dxaOrig="1920" w:dyaOrig="340">
                          <v:shape id="_x0000_i1030" type="#_x0000_t75" style="width:121.6pt;height:21.75pt">
                            <v:imagedata r:id="rId17" o:title=""/>
                          </v:shape>
                          <o:OLEObject Type="Embed" ProgID="Equation.3" ShapeID="_x0000_i1030" DrawAspect="Content" ObjectID="_1565006564" r:id="rId18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-339090</wp:posOffset>
                </wp:positionH>
                <wp:positionV relativeFrom="paragraph">
                  <wp:posOffset>55880</wp:posOffset>
                </wp:positionV>
                <wp:extent cx="1910715" cy="614045"/>
                <wp:effectExtent l="13335" t="8255" r="28575" b="25400"/>
                <wp:wrapNone/>
                <wp:docPr id="8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715" cy="614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25632" w:rsidRDefault="00025632" w:rsidP="00025632">
                            <w:pPr>
                              <w:jc w:val="center"/>
                            </w:pPr>
                          </w:p>
                          <w:p w:rsidR="00025632" w:rsidRDefault="00025632" w:rsidP="00025632">
                            <w:pPr>
                              <w:jc w:val="center"/>
                            </w:pPr>
                            <w:r w:rsidRPr="003F7281">
                              <w:rPr>
                                <w:position w:val="-10"/>
                              </w:rPr>
                              <w:object w:dxaOrig="2581" w:dyaOrig="435">
                                <v:shape id="_x0000_i1032" type="#_x0000_t75" style="width:129pt;height:21.75pt">
                                  <v:imagedata r:id="rId19" o:title=""/>
                                </v:shape>
                                <o:OLEObject Type="Embed" ProgID="Equation.3" ShapeID="_x0000_i1032" DrawAspect="Content" ObjectID="_1566127462" r:id="rId20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7" o:spid="_x0000_s1047" type="#_x0000_t202" style="position:absolute;left:0;text-align:left;margin-left:-26.7pt;margin-top:4.4pt;width:150.45pt;height:48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" fillcolor="white [3212]">
                <v:shadow on="t"/>
                <v:textbox>
                  <w:txbxContent>
                    <w:p w:rsidR="00025632" w:rsidRDefault="00025632" w:rsidP="00025632">
                      <w:pPr>
                        <w:jc w:val="center"/>
                      </w:pPr>
                    </w:p>
                    <w:p w:rsidR="00025632" w:rsidRDefault="00025632" w:rsidP="00025632">
                      <w:pPr>
                        <w:jc w:val="center"/>
                      </w:pPr>
                      <w:r w:rsidRPr="003F7281">
                        <w:rPr>
                          <w:position w:val="-10"/>
                        </w:rPr>
                        <w:object w:dxaOrig="2040" w:dyaOrig="340">
                          <v:shape id="_x0000_i1032" type="#_x0000_t75" style="width:129.05pt;height:21.75pt">
                            <v:imagedata r:id="rId21" o:title=""/>
                          </v:shape>
                          <o:OLEObject Type="Embed" ProgID="Equation.3" ShapeID="_x0000_i1032" DrawAspect="Content" ObjectID="_1565006565" r:id="rId2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025632" w:rsidRDefault="00025632" w:rsidP="00025632">
      <w:pPr>
        <w:pStyle w:val="List"/>
        <w:ind w:left="-1080" w:firstLine="0"/>
      </w:pPr>
    </w:p>
    <w:p w:rsidR="00025632" w:rsidRDefault="00025632" w:rsidP="00025632">
      <w:pPr>
        <w:pStyle w:val="List"/>
        <w:ind w:left="-1080" w:firstLine="0"/>
      </w:pPr>
    </w:p>
    <w:p w:rsidR="00025632" w:rsidRDefault="00025632" w:rsidP="00025632">
      <w:pPr>
        <w:pStyle w:val="List"/>
        <w:ind w:left="-1080" w:firstLine="0"/>
      </w:pPr>
    </w:p>
    <w:p w:rsidR="00025632" w:rsidRDefault="00025632" w:rsidP="00025632">
      <w:pPr>
        <w:pStyle w:val="List"/>
        <w:ind w:left="-1080" w:firstLine="0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4732D5" w:rsidP="00025632">
      <w:pPr>
        <w:pStyle w:val="Lis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62865</wp:posOffset>
                </wp:positionV>
                <wp:extent cx="2428875" cy="2143125"/>
                <wp:effectExtent l="13335" t="5080" r="34290" b="33020"/>
                <wp:wrapNone/>
                <wp:docPr id="5" name="Group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8875" cy="2143125"/>
                          <a:chOff x="7350" y="6630"/>
                          <a:chExt cx="2745" cy="2010"/>
                        </a:xfrm>
                      </wpg:grpSpPr>
                      <wps:wsp>
                        <wps:cNvPr id="6" name="AutoShape 400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01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 xml:space="preserve">Amplitude = 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Period =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Phase Shift =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645A42" w:rsidRDefault="00025632" w:rsidP="00025632">
                              <w:pPr>
                                <w:spacing w:line="36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9" o:spid="_x0000_s1048" style="position:absolute;left:0;text-align:left;margin-left:250.8pt;margin-top:4.95pt;width:191.25pt;height:168.75pt;z-index:251744256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">
                <v:roundrect id="AutoShape 400" o:spid="_x0000_s1049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">
                  <v:shadow on="t"/>
                </v:roundrect>
                <v:shape id="Text Box 401" o:spid="_x0000_s1050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 xml:space="preserve">Amplitude = 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Period =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Phase Shift =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645A42" w:rsidRDefault="00025632" w:rsidP="00025632">
                        <w:pPr>
                          <w:spacing w:line="360" w:lineRule="auto"/>
                          <w:rPr>
                            <w:sz w:val="16"/>
                            <w:szCs w:val="16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-478790</wp:posOffset>
                </wp:positionH>
                <wp:positionV relativeFrom="paragraph">
                  <wp:posOffset>73660</wp:posOffset>
                </wp:positionV>
                <wp:extent cx="2428875" cy="2143125"/>
                <wp:effectExtent l="6985" t="6350" r="31115" b="31750"/>
                <wp:wrapNone/>
                <wp:docPr id="1" name="Group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8875" cy="2143125"/>
                          <a:chOff x="7350" y="6630"/>
                          <a:chExt cx="2745" cy="2010"/>
                        </a:xfrm>
                      </wpg:grpSpPr>
                      <wps:wsp>
                        <wps:cNvPr id="2" name="AutoShape 397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98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 xml:space="preserve">Amplitude = 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Period =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Phase Shift =</w:t>
                              </w:r>
                            </w:p>
                            <w:p w:rsidR="00025632" w:rsidRPr="000C11B7" w:rsidRDefault="00025632" w:rsidP="0002563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25632" w:rsidRPr="00645A42" w:rsidRDefault="00025632" w:rsidP="00025632">
                              <w:pPr>
                                <w:spacing w:line="36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6" o:spid="_x0000_s1051" style="position:absolute;left:0;text-align:left;margin-left:-37.7pt;margin-top:5.8pt;width:191.25pt;height:168.75pt;z-index:251743232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">
                <v:roundrect id="AutoShape 397" o:spid="_x0000_s1052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">
                  <v:shadow on="t"/>
                </v:roundrect>
                <v:shape id="Text Box 398" o:spid="_x0000_s1053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 xml:space="preserve">Amplitude = 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Period =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Phase Shift =</w:t>
                        </w:r>
                      </w:p>
                      <w:p w:rsidR="00025632" w:rsidRPr="000C11B7" w:rsidRDefault="00025632" w:rsidP="00025632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25632" w:rsidRPr="00645A42" w:rsidRDefault="00025632" w:rsidP="00025632">
                        <w:pPr>
                          <w:spacing w:line="360" w:lineRule="auto"/>
                          <w:rPr>
                            <w:sz w:val="16"/>
                            <w:szCs w:val="16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025632">
      <w:pPr>
        <w:pStyle w:val="List"/>
      </w:pPr>
    </w:p>
    <w:p w:rsidR="00025632" w:rsidRDefault="00025632" w:rsidP="003F7281">
      <w:pPr>
        <w:pStyle w:val="List"/>
      </w:pPr>
    </w:p>
    <w:p w:rsidR="003F7281" w:rsidRDefault="003F7281" w:rsidP="003F7281">
      <w:pPr>
        <w:pStyle w:val="List"/>
        <w:ind w:left="-1080" w:firstLine="0"/>
      </w:pPr>
    </w:p>
    <w:p w:rsidR="003F7281" w:rsidRDefault="003F7281" w:rsidP="003F7281">
      <w:pPr>
        <w:pStyle w:val="List"/>
        <w:ind w:left="-1080" w:firstLine="0"/>
      </w:pPr>
    </w:p>
    <w:p w:rsidR="003F7281" w:rsidRDefault="003F7281" w:rsidP="003F7281">
      <w:pPr>
        <w:pStyle w:val="List"/>
        <w:ind w:left="-1080" w:firstLine="0"/>
      </w:pPr>
    </w:p>
    <w:p w:rsidR="003F7281" w:rsidRDefault="003F7281" w:rsidP="003F7281">
      <w:pPr>
        <w:pStyle w:val="List"/>
        <w:ind w:left="-1080" w:firstLine="0"/>
      </w:pPr>
    </w:p>
    <w:p w:rsidR="00261517" w:rsidRDefault="00261517" w:rsidP="00261517">
      <w:pPr>
        <w:spacing w:line="276" w:lineRule="auto"/>
        <w:ind w:left="-630" w:right="-450"/>
        <w:jc w:val="center"/>
      </w:pPr>
    </w:p>
    <w:p w:rsidR="00261517" w:rsidRPr="00203C58" w:rsidRDefault="00261517" w:rsidP="00261517">
      <w:pPr>
        <w:spacing w:line="276" w:lineRule="auto"/>
        <w:ind w:left="-630" w:right="-450"/>
        <w:jc w:val="center"/>
      </w:pPr>
    </w:p>
    <w:p w:rsidR="00203C58" w:rsidRDefault="00FC27D3" w:rsidP="003F7281">
      <w:pPr>
        <w:spacing w:line="276" w:lineRule="auto"/>
        <w:ind w:left="-630" w:right="-450"/>
      </w:pPr>
      <w:r w:rsidRPr="00FC27D3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3A116B1" wp14:editId="05F08794">
                <wp:simplePos x="0" y="0"/>
                <wp:positionH relativeFrom="margin">
                  <wp:posOffset>1863090</wp:posOffset>
                </wp:positionH>
                <wp:positionV relativeFrom="paragraph">
                  <wp:posOffset>1681480</wp:posOffset>
                </wp:positionV>
                <wp:extent cx="1752600" cy="295275"/>
                <wp:effectExtent l="0" t="0" r="0" b="9525"/>
                <wp:wrapNone/>
                <wp:docPr id="31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27D3" w:rsidRDefault="00FC27D3" w:rsidP="00FC27D3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 xml:space="preserve">M. </w:t>
                            </w: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Winking (Section 2-3)</w:t>
                            </w:r>
                            <w:r w:rsidR="00DA10F7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A10F7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©</w:t>
                            </w:r>
                            <w:bookmarkStart w:id="0" w:name="_GoBack"/>
                            <w:bookmarkEnd w:id="0"/>
                          </w:p>
                          <w:p w:rsidR="00FC27D3" w:rsidRDefault="00FC27D3" w:rsidP="00FC27D3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116B1" id="_x0000_s1054" type="#_x0000_t202" style="position:absolute;left:0;text-align:left;margin-left:146.7pt;margin-top:132.4pt;width:138pt;height:23.2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" filled="f" stroked="f">
                <v:textbox>
                  <w:txbxContent>
                    <w:p w:rsidR="00FC27D3" w:rsidRDefault="00FC27D3" w:rsidP="00FC27D3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 xml:space="preserve">M. 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Winking (Section 2-3)</w:t>
                      </w:r>
                      <w:r w:rsidR="00DA10F7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DA10F7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©</w:t>
                      </w:r>
                      <w:bookmarkStart w:id="1" w:name="_GoBack"/>
                      <w:bookmarkEnd w:id="1"/>
                    </w:p>
                    <w:p w:rsidR="00FC27D3" w:rsidRDefault="00FC27D3" w:rsidP="00FC27D3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C27D3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83CAF48" wp14:editId="6B1D19D9">
                <wp:simplePos x="0" y="0"/>
                <wp:positionH relativeFrom="page">
                  <wp:posOffset>7130631</wp:posOffset>
                </wp:positionH>
                <wp:positionV relativeFrom="paragraph">
                  <wp:posOffset>1704376</wp:posOffset>
                </wp:positionV>
                <wp:extent cx="638175" cy="252095"/>
                <wp:effectExtent l="0" t="0" r="0" b="0"/>
                <wp:wrapNone/>
                <wp:docPr id="30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27D3" w:rsidRDefault="00FC27D3" w:rsidP="00FC27D3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p.28</w:t>
                            </w:r>
                          </w:p>
                          <w:p w:rsidR="00FC27D3" w:rsidRDefault="00FC27D3" w:rsidP="00FC27D3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CAF48" id="_x0000_s1055" type="#_x0000_t202" style="position:absolute;left:0;text-align:left;margin-left:561.45pt;margin-top:134.2pt;width:50.25pt;height:19.8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" filled="f" stroked="f">
                <v:textbox>
                  <w:txbxContent>
                    <w:p w:rsidR="00FC27D3" w:rsidRDefault="00FC27D3" w:rsidP="00FC27D3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p.2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8</w:t>
                      </w:r>
                    </w:p>
                    <w:p w:rsidR="00FC27D3" w:rsidRDefault="00FC27D3" w:rsidP="00FC27D3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203C58" w:rsidSect="00025632">
      <w:type w:val="continuous"/>
      <w:pgSz w:w="12240" w:h="15840"/>
      <w:pgMar w:top="45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E5300"/>
    <w:multiLevelType w:val="hybridMultilevel"/>
    <w:tmpl w:val="E662CACC"/>
    <w:lvl w:ilvl="0" w:tplc="AFAE12F6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" w15:restartNumberingAfterBreak="0">
    <w:nsid w:val="26374A8E"/>
    <w:multiLevelType w:val="singleLevel"/>
    <w:tmpl w:val="040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D2771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AAA50D5"/>
    <w:multiLevelType w:val="singleLevel"/>
    <w:tmpl w:val="6BC83EB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1BE5DCC"/>
    <w:multiLevelType w:val="singleLevel"/>
    <w:tmpl w:val="6DF60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766C5455"/>
    <w:multiLevelType w:val="singleLevel"/>
    <w:tmpl w:val="04F465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A42"/>
    <w:rsid w:val="00025632"/>
    <w:rsid w:val="000C11B7"/>
    <w:rsid w:val="000C4109"/>
    <w:rsid w:val="000E388B"/>
    <w:rsid w:val="000F5DD5"/>
    <w:rsid w:val="00100502"/>
    <w:rsid w:val="00131E2E"/>
    <w:rsid w:val="001D7FC3"/>
    <w:rsid w:val="00203C58"/>
    <w:rsid w:val="00221EF0"/>
    <w:rsid w:val="002442DA"/>
    <w:rsid w:val="002448DE"/>
    <w:rsid w:val="00261517"/>
    <w:rsid w:val="00290A93"/>
    <w:rsid w:val="00341C71"/>
    <w:rsid w:val="0035482D"/>
    <w:rsid w:val="003F7281"/>
    <w:rsid w:val="004575C4"/>
    <w:rsid w:val="004732D5"/>
    <w:rsid w:val="004C20D4"/>
    <w:rsid w:val="004C2A3F"/>
    <w:rsid w:val="004E03D5"/>
    <w:rsid w:val="004F643E"/>
    <w:rsid w:val="006437F7"/>
    <w:rsid w:val="00645A42"/>
    <w:rsid w:val="006F3508"/>
    <w:rsid w:val="0072034A"/>
    <w:rsid w:val="00766B75"/>
    <w:rsid w:val="00772E78"/>
    <w:rsid w:val="007E5C0D"/>
    <w:rsid w:val="007F5586"/>
    <w:rsid w:val="00801344"/>
    <w:rsid w:val="0081055F"/>
    <w:rsid w:val="008732A6"/>
    <w:rsid w:val="008A696E"/>
    <w:rsid w:val="008F0B0A"/>
    <w:rsid w:val="009117D7"/>
    <w:rsid w:val="0096428F"/>
    <w:rsid w:val="00984A4A"/>
    <w:rsid w:val="00986D17"/>
    <w:rsid w:val="00A62490"/>
    <w:rsid w:val="00AC7805"/>
    <w:rsid w:val="00AF2CCE"/>
    <w:rsid w:val="00B942C4"/>
    <w:rsid w:val="00C178FF"/>
    <w:rsid w:val="00CA221F"/>
    <w:rsid w:val="00CB74B6"/>
    <w:rsid w:val="00DA10F7"/>
    <w:rsid w:val="00DC19C4"/>
    <w:rsid w:val="00E43C52"/>
    <w:rsid w:val="00F17233"/>
    <w:rsid w:val="00FC27D3"/>
    <w:rsid w:val="00FE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BA767A"/>
  <w15:docId w15:val="{B636E9B1-A4A4-474C-A995-A9C22E1F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E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221EF0"/>
    <w:pPr>
      <w:ind w:left="360" w:hanging="360"/>
    </w:pPr>
  </w:style>
  <w:style w:type="paragraph" w:styleId="List2">
    <w:name w:val="List 2"/>
    <w:basedOn w:val="Normal"/>
    <w:rsid w:val="00221EF0"/>
    <w:pPr>
      <w:ind w:left="720" w:hanging="360"/>
    </w:pPr>
  </w:style>
  <w:style w:type="paragraph" w:styleId="ListContinue">
    <w:name w:val="List Continue"/>
    <w:basedOn w:val="Normal"/>
    <w:rsid w:val="00221EF0"/>
    <w:pPr>
      <w:spacing w:after="120"/>
      <w:ind w:left="360"/>
    </w:pPr>
  </w:style>
  <w:style w:type="paragraph" w:styleId="BodyText">
    <w:name w:val="Body Text"/>
    <w:basedOn w:val="Normal"/>
    <w:rsid w:val="00221EF0"/>
    <w:pPr>
      <w:spacing w:after="120"/>
    </w:pPr>
  </w:style>
  <w:style w:type="paragraph" w:styleId="BodyTextIndent">
    <w:name w:val="Body Text Indent"/>
    <w:basedOn w:val="Normal"/>
    <w:rsid w:val="00221EF0"/>
    <w:pPr>
      <w:spacing w:after="120"/>
      <w:ind w:left="360"/>
    </w:pPr>
  </w:style>
  <w:style w:type="paragraph" w:styleId="BalloonText">
    <w:name w:val="Balloon Text"/>
    <w:basedOn w:val="Normal"/>
    <w:semiHidden/>
    <w:rsid w:val="00100502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341C71"/>
    <w:pPr>
      <w:autoSpaceDE w:val="0"/>
      <w:autoSpaceDN w:val="0"/>
      <w:adjustRightInd w:val="0"/>
      <w:ind w:left="-720"/>
    </w:pPr>
  </w:style>
  <w:style w:type="character" w:styleId="PlaceholderText">
    <w:name w:val="Placeholder Text"/>
    <w:basedOn w:val="DefaultParagraphFont"/>
    <w:uiPriority w:val="99"/>
    <w:semiHidden/>
    <w:rsid w:val="000F5DD5"/>
    <w:rPr>
      <w:color w:val="808080"/>
    </w:rPr>
  </w:style>
  <w:style w:type="table" w:styleId="TableGrid">
    <w:name w:val="Table Grid"/>
    <w:basedOn w:val="TableNormal"/>
    <w:rsid w:val="00C17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0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image" Target="media/image60.wmf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image" Target="media/image50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30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cho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School.dot</Template>
  <TotalTime>0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12, 1997</vt:lpstr>
    </vt:vector>
  </TitlesOfParts>
  <Company>Gwinnett County Public Schools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12, 1997</dc:title>
  <dc:creator>Matt Winking</dc:creator>
  <cp:lastModifiedBy>Winking, Matthew</cp:lastModifiedBy>
  <cp:revision>3</cp:revision>
  <cp:lastPrinted>2010-04-12T15:32:00Z</cp:lastPrinted>
  <dcterms:created xsi:type="dcterms:W3CDTF">2017-08-23T19:13:00Z</dcterms:created>
  <dcterms:modified xsi:type="dcterms:W3CDTF">2017-09-05T18:36:00Z</dcterms:modified>
</cp:coreProperties>
</file>